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96999" w14:textId="6F87A725" w:rsidR="00FF47FA" w:rsidRDefault="00EE0FFF" w:rsidP="00EE0FFF">
      <w:pPr>
        <w:pStyle w:val="Encabezado"/>
        <w:rPr>
          <w:sz w:val="22"/>
          <w:szCs w:val="22"/>
        </w:rPr>
      </w:pPr>
      <w:permStart w:id="819072184" w:edGrp="everyone"/>
      <w:r w:rsidRPr="00EE0FFF">
        <w:rPr>
          <w:color w:val="D9D9D9" w:themeColor="background1" w:themeShade="D9"/>
          <w:sz w:val="32"/>
          <w:szCs w:val="18"/>
        </w:rPr>
        <w:t>Formato 1 (Imprimir en hoja membretada)</w:t>
      </w:r>
    </w:p>
    <w:permEnd w:id="819072184"/>
    <w:p w14:paraId="120D7EEC" w14:textId="42D3FE8E" w:rsidR="000172E5" w:rsidRPr="00AA34D7" w:rsidRDefault="00DA49E0" w:rsidP="00DA49E0">
      <w:pPr>
        <w:spacing w:before="0" w:after="0" w:line="240" w:lineRule="auto"/>
        <w:ind w:right="237"/>
        <w:jc w:val="right"/>
        <w:rPr>
          <w:sz w:val="22"/>
          <w:szCs w:val="22"/>
        </w:rPr>
      </w:pPr>
      <w:r w:rsidRPr="00AA34D7">
        <w:rPr>
          <w:sz w:val="22"/>
          <w:szCs w:val="22"/>
        </w:rPr>
        <w:t xml:space="preserve">Guatemala </w:t>
      </w:r>
      <w:permStart w:id="1981175843" w:edGrp="everyone"/>
      <w:r w:rsidRPr="00AA34D7">
        <w:rPr>
          <w:sz w:val="22"/>
          <w:szCs w:val="22"/>
        </w:rPr>
        <w:t>__</w:t>
      </w:r>
      <w:permEnd w:id="1981175843"/>
      <w:r w:rsidRPr="00AA34D7">
        <w:rPr>
          <w:sz w:val="22"/>
          <w:szCs w:val="22"/>
        </w:rPr>
        <w:t xml:space="preserve"> </w:t>
      </w:r>
      <w:permStart w:id="1136215329" w:edGrp="everyone"/>
      <w:r w:rsidRPr="00AA34D7">
        <w:rPr>
          <w:sz w:val="22"/>
          <w:szCs w:val="22"/>
        </w:rPr>
        <w:t xml:space="preserve">de _______ </w:t>
      </w:r>
      <w:permEnd w:id="1136215329"/>
      <w:r w:rsidRPr="00AA34D7">
        <w:rPr>
          <w:sz w:val="22"/>
          <w:szCs w:val="22"/>
        </w:rPr>
        <w:t>202</w:t>
      </w:r>
      <w:permStart w:id="557268019" w:edGrp="everyone"/>
      <w:r w:rsidR="0009383F">
        <w:rPr>
          <w:sz w:val="22"/>
          <w:szCs w:val="22"/>
        </w:rPr>
        <w:t>__</w:t>
      </w:r>
      <w:permEnd w:id="557268019"/>
    </w:p>
    <w:p w14:paraId="4001F986" w14:textId="77777777" w:rsidR="00DE50DA" w:rsidRPr="00AA34D7" w:rsidRDefault="00DE50DA" w:rsidP="00DA49E0">
      <w:pPr>
        <w:spacing w:before="0" w:after="0" w:line="240" w:lineRule="auto"/>
        <w:rPr>
          <w:sz w:val="22"/>
          <w:szCs w:val="22"/>
        </w:rPr>
      </w:pPr>
    </w:p>
    <w:p w14:paraId="54DFBC48" w14:textId="3A146845" w:rsidR="00DA49E0" w:rsidRPr="00AA34D7" w:rsidRDefault="00DA49E0" w:rsidP="00DA49E0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 xml:space="preserve">Señores </w:t>
      </w:r>
    </w:p>
    <w:p w14:paraId="57267F74" w14:textId="2164D213" w:rsidR="00DA49E0" w:rsidRPr="00AA34D7" w:rsidRDefault="00DA49E0" w:rsidP="00DA49E0">
      <w:pPr>
        <w:spacing w:before="0" w:after="0" w:line="240" w:lineRule="auto"/>
        <w:rPr>
          <w:b/>
          <w:bCs/>
          <w:sz w:val="22"/>
          <w:szCs w:val="22"/>
        </w:rPr>
      </w:pPr>
      <w:r w:rsidRPr="00AA34D7">
        <w:rPr>
          <w:b/>
          <w:bCs/>
          <w:sz w:val="22"/>
          <w:szCs w:val="22"/>
        </w:rPr>
        <w:t>Instituto de Fomento de Hipotecas Aseguradas</w:t>
      </w:r>
      <w:r w:rsidR="00DE50DA" w:rsidRPr="00AA34D7">
        <w:rPr>
          <w:b/>
          <w:bCs/>
          <w:sz w:val="22"/>
          <w:szCs w:val="22"/>
        </w:rPr>
        <w:t xml:space="preserve"> -FHA-</w:t>
      </w:r>
    </w:p>
    <w:p w14:paraId="25572609" w14:textId="228E2073" w:rsidR="00DA49E0" w:rsidRPr="00AA34D7" w:rsidRDefault="00DA49E0" w:rsidP="00DA49E0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Presente</w:t>
      </w:r>
    </w:p>
    <w:p w14:paraId="417FA1FC" w14:textId="587621F4" w:rsidR="00DA49E0" w:rsidRPr="00AA34D7" w:rsidRDefault="00DA49E0" w:rsidP="00DA49E0">
      <w:pPr>
        <w:spacing w:before="0" w:after="0" w:line="240" w:lineRule="auto"/>
        <w:rPr>
          <w:sz w:val="22"/>
          <w:szCs w:val="22"/>
        </w:rPr>
      </w:pPr>
    </w:p>
    <w:p w14:paraId="47016C93" w14:textId="2874EF21" w:rsidR="00DA49E0" w:rsidRPr="00AA34D7" w:rsidRDefault="00DA49E0" w:rsidP="00DE50DA">
      <w:pPr>
        <w:spacing w:before="0" w:after="0" w:line="240" w:lineRule="auto"/>
        <w:jc w:val="both"/>
        <w:rPr>
          <w:sz w:val="22"/>
          <w:szCs w:val="22"/>
        </w:rPr>
      </w:pPr>
      <w:r w:rsidRPr="00AA34D7">
        <w:rPr>
          <w:sz w:val="22"/>
          <w:szCs w:val="22"/>
        </w:rPr>
        <w:t xml:space="preserve">Por medio </w:t>
      </w:r>
      <w:r w:rsidR="00DE50DA" w:rsidRPr="00AA34D7">
        <w:rPr>
          <w:sz w:val="22"/>
          <w:szCs w:val="22"/>
        </w:rPr>
        <w:t xml:space="preserve">de la presente </w:t>
      </w:r>
      <w:r w:rsidRPr="00AA34D7">
        <w:rPr>
          <w:sz w:val="22"/>
          <w:szCs w:val="22"/>
        </w:rPr>
        <w:t xml:space="preserve">solicitamos la </w:t>
      </w:r>
      <w:r w:rsidR="00600EB0" w:rsidRPr="00AA34D7">
        <w:rPr>
          <w:sz w:val="22"/>
          <w:szCs w:val="22"/>
          <w:u w:val="single"/>
        </w:rPr>
        <w:t>APERTURA</w:t>
      </w:r>
      <w:r w:rsidR="00600EB0" w:rsidRPr="00AA34D7">
        <w:rPr>
          <w:sz w:val="22"/>
          <w:szCs w:val="22"/>
        </w:rPr>
        <w:t xml:space="preserve"> </w:t>
      </w:r>
      <w:r w:rsidRPr="00AA34D7">
        <w:rPr>
          <w:sz w:val="22"/>
          <w:szCs w:val="22"/>
        </w:rPr>
        <w:t>de la</w:t>
      </w:r>
      <w:r w:rsidR="00F96193">
        <w:rPr>
          <w:sz w:val="22"/>
          <w:szCs w:val="22"/>
        </w:rPr>
        <w:t xml:space="preserve"> </w:t>
      </w:r>
      <w:r w:rsidRPr="00AA34D7">
        <w:rPr>
          <w:sz w:val="22"/>
          <w:szCs w:val="22"/>
        </w:rPr>
        <w:t xml:space="preserve">cuenta para </w:t>
      </w:r>
      <w:r w:rsidR="008C4662" w:rsidRPr="00AA34D7">
        <w:rPr>
          <w:b/>
          <w:bCs/>
          <w:sz w:val="22"/>
          <w:szCs w:val="22"/>
        </w:rPr>
        <w:t xml:space="preserve">COBRO DE </w:t>
      </w:r>
      <w:permStart w:id="528968334" w:edGrp="everyone"/>
      <w:r w:rsidR="00FF47FA">
        <w:rPr>
          <w:b/>
          <w:bCs/>
          <w:sz w:val="22"/>
          <w:szCs w:val="22"/>
        </w:rPr>
        <w:t>______________</w:t>
      </w:r>
      <w:r w:rsidR="00DE50DA" w:rsidRPr="00AA34D7">
        <w:rPr>
          <w:sz w:val="22"/>
          <w:szCs w:val="22"/>
        </w:rPr>
        <w:t>,</w:t>
      </w:r>
      <w:permEnd w:id="528968334"/>
      <w:r w:rsidR="00DE50DA" w:rsidRPr="00AA34D7">
        <w:rPr>
          <w:sz w:val="22"/>
          <w:szCs w:val="22"/>
        </w:rPr>
        <w:t xml:space="preserve"> los datos son los siguientes:</w:t>
      </w:r>
    </w:p>
    <w:p w14:paraId="6DA214B0" w14:textId="77777777" w:rsidR="00DA49E0" w:rsidRPr="00AC66D0" w:rsidRDefault="00DA49E0" w:rsidP="00DA49E0">
      <w:pPr>
        <w:spacing w:before="0" w:after="0" w:line="240" w:lineRule="auto"/>
        <w:rPr>
          <w:sz w:val="10"/>
          <w:szCs w:val="10"/>
        </w:rPr>
      </w:pPr>
    </w:p>
    <w:tbl>
      <w:tblPr>
        <w:tblStyle w:val="Tablaconcuadrcula"/>
        <w:tblW w:w="5003" w:type="pct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6"/>
        <w:gridCol w:w="3930"/>
        <w:gridCol w:w="752"/>
        <w:gridCol w:w="2038"/>
      </w:tblGrid>
      <w:tr w:rsidR="00DA49E0" w:rsidRPr="00AA34D7" w14:paraId="3C21978D" w14:textId="77777777" w:rsidTr="00E37F5D">
        <w:trPr>
          <w:trHeight w:val="291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2DC6BBDB" w14:textId="77777777" w:rsidR="00DA49E0" w:rsidRPr="00AA34D7" w:rsidRDefault="00DA49E0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Proyecto</w:t>
            </w:r>
          </w:p>
        </w:tc>
      </w:tr>
      <w:tr w:rsidR="009A1208" w:rsidRPr="00AA34D7" w14:paraId="503307F6" w14:textId="77777777" w:rsidTr="00E37F5D">
        <w:trPr>
          <w:trHeight w:val="291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BFD1A3" w14:textId="77777777" w:rsidR="00DA49E0" w:rsidRPr="00AA34D7" w:rsidRDefault="00DA49E0" w:rsidP="0009383F">
            <w:pPr>
              <w:pStyle w:val="Sangranormal"/>
              <w:spacing w:before="0"/>
              <w:ind w:left="0"/>
              <w:jc w:val="both"/>
              <w:rPr>
                <w:sz w:val="22"/>
                <w:szCs w:val="22"/>
              </w:rPr>
            </w:pPr>
            <w:permStart w:id="1862414825" w:edGrp="everyone" w:colFirst="1" w:colLast="1"/>
            <w:r w:rsidRPr="00AA34D7">
              <w:rPr>
                <w:sz w:val="22"/>
                <w:szCs w:val="22"/>
              </w:rPr>
              <w:t>Código del Proyecto:</w:t>
            </w:r>
          </w:p>
        </w:tc>
        <w:tc>
          <w:tcPr>
            <w:tcW w:w="359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DA5D1E" w14:textId="77777777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9A1208" w:rsidRPr="00AA34D7" w14:paraId="15C3C68B" w14:textId="77777777" w:rsidTr="00E37F5D">
        <w:trPr>
          <w:trHeight w:val="276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0C54DD2" w14:textId="77777777" w:rsidR="00DA49E0" w:rsidRPr="00AA34D7" w:rsidRDefault="00DA49E0" w:rsidP="0009383F">
            <w:pPr>
              <w:pStyle w:val="Sangranormal"/>
              <w:spacing w:before="0"/>
              <w:ind w:left="0"/>
              <w:jc w:val="both"/>
              <w:rPr>
                <w:sz w:val="22"/>
                <w:szCs w:val="22"/>
              </w:rPr>
            </w:pPr>
            <w:permStart w:id="947258048" w:edGrp="everyone" w:colFirst="1" w:colLast="1"/>
            <w:permEnd w:id="1862414825"/>
            <w:r w:rsidRPr="00AA34D7">
              <w:rPr>
                <w:sz w:val="22"/>
                <w:szCs w:val="22"/>
              </w:rPr>
              <w:t>Nombre del Proyecto:</w:t>
            </w:r>
          </w:p>
        </w:tc>
        <w:tc>
          <w:tcPr>
            <w:tcW w:w="35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4748E1" w14:textId="77777777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9A1208" w:rsidRPr="00AA34D7" w14:paraId="4B89AE92" w14:textId="77777777" w:rsidTr="00E37F5D">
        <w:trPr>
          <w:trHeight w:val="583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2A47E11" w14:textId="77777777" w:rsidR="00DA49E0" w:rsidRPr="00AA34D7" w:rsidRDefault="00DA49E0" w:rsidP="0009383F">
            <w:pPr>
              <w:pStyle w:val="Sangranormal"/>
              <w:spacing w:before="0"/>
              <w:ind w:left="0"/>
              <w:jc w:val="both"/>
              <w:rPr>
                <w:sz w:val="22"/>
                <w:szCs w:val="22"/>
              </w:rPr>
            </w:pPr>
            <w:permStart w:id="1234195509" w:edGrp="everyone" w:colFirst="1" w:colLast="1"/>
            <w:permEnd w:id="947258048"/>
            <w:r w:rsidRPr="00AA34D7">
              <w:rPr>
                <w:sz w:val="22"/>
                <w:szCs w:val="22"/>
              </w:rPr>
              <w:t>Razón Social del Acreedor Hipotecario:</w:t>
            </w:r>
          </w:p>
        </w:tc>
        <w:tc>
          <w:tcPr>
            <w:tcW w:w="35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851529" w14:textId="77777777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permEnd w:id="1234195509"/>
      <w:tr w:rsidR="00DA49E0" w:rsidRPr="00AA34D7" w14:paraId="40DDCE1D" w14:textId="77777777" w:rsidTr="00E37F5D">
        <w:trPr>
          <w:trHeight w:val="291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59A2427E" w14:textId="77777777" w:rsidR="00DA49E0" w:rsidRPr="00AA34D7" w:rsidRDefault="00DA49E0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Promotor</w:t>
            </w:r>
          </w:p>
        </w:tc>
      </w:tr>
      <w:tr w:rsidR="009A1208" w:rsidRPr="00AA34D7" w14:paraId="1345E1F9" w14:textId="77777777" w:rsidTr="00E37F5D">
        <w:trPr>
          <w:trHeight w:val="291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390F6C" w14:textId="77777777" w:rsidR="00DA49E0" w:rsidRPr="00AA34D7" w:rsidRDefault="00DA49E0" w:rsidP="0060687E">
            <w:pPr>
              <w:pStyle w:val="Sangranormal"/>
              <w:spacing w:before="0"/>
              <w:ind w:left="34"/>
              <w:rPr>
                <w:sz w:val="22"/>
                <w:szCs w:val="22"/>
              </w:rPr>
            </w:pPr>
            <w:permStart w:id="790707331" w:edGrp="everyone" w:colFirst="1" w:colLast="1"/>
            <w:r w:rsidRPr="00AA34D7">
              <w:rPr>
                <w:sz w:val="22"/>
                <w:szCs w:val="22"/>
              </w:rPr>
              <w:t>Razón Social:</w:t>
            </w:r>
          </w:p>
        </w:tc>
        <w:tc>
          <w:tcPr>
            <w:tcW w:w="359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0115063" w14:textId="77777777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9A1208" w:rsidRPr="00AA34D7" w14:paraId="531BC729" w14:textId="77777777" w:rsidTr="00E37F5D">
        <w:trPr>
          <w:trHeight w:val="291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FAD888" w14:textId="77777777" w:rsidR="00DA49E0" w:rsidRPr="00AA34D7" w:rsidRDefault="00DA49E0" w:rsidP="0060687E">
            <w:pPr>
              <w:pStyle w:val="Sangranormal"/>
              <w:spacing w:before="0"/>
              <w:ind w:left="34"/>
              <w:rPr>
                <w:sz w:val="22"/>
                <w:szCs w:val="22"/>
              </w:rPr>
            </w:pPr>
            <w:permStart w:id="1757350080" w:edGrp="everyone" w:colFirst="1" w:colLast="1"/>
            <w:permEnd w:id="790707331"/>
            <w:r w:rsidRPr="00AA34D7">
              <w:rPr>
                <w:sz w:val="22"/>
                <w:szCs w:val="22"/>
              </w:rPr>
              <w:t>Dirección Fiscal:</w:t>
            </w:r>
          </w:p>
        </w:tc>
        <w:tc>
          <w:tcPr>
            <w:tcW w:w="35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51D9C3" w14:textId="77777777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09383F" w:rsidRPr="00AA34D7" w14:paraId="563A150A" w14:textId="77777777" w:rsidTr="00E37F5D">
        <w:trPr>
          <w:trHeight w:val="291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806939" w14:textId="41600EAE" w:rsidR="0009383F" w:rsidRPr="00AA34D7" w:rsidRDefault="0009383F" w:rsidP="0009383F">
            <w:pPr>
              <w:pStyle w:val="Sangranormal"/>
              <w:spacing w:before="0"/>
              <w:ind w:left="34"/>
              <w:jc w:val="both"/>
              <w:rPr>
                <w:sz w:val="22"/>
                <w:szCs w:val="22"/>
              </w:rPr>
            </w:pPr>
            <w:permStart w:id="112870641" w:edGrp="everyone" w:colFirst="1" w:colLast="1"/>
            <w:permEnd w:id="1757350080"/>
            <w:r>
              <w:rPr>
                <w:sz w:val="22"/>
                <w:szCs w:val="22"/>
              </w:rPr>
              <w:t>Dirección para recibir notificaciones:</w:t>
            </w:r>
          </w:p>
        </w:tc>
        <w:tc>
          <w:tcPr>
            <w:tcW w:w="35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516270" w14:textId="77777777" w:rsidR="0009383F" w:rsidRPr="00AA34D7" w:rsidRDefault="0009383F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DE50DA" w:rsidRPr="00AA34D7" w14:paraId="23851575" w14:textId="77777777" w:rsidTr="00E37F5D">
        <w:trPr>
          <w:trHeight w:val="328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B44802" w14:textId="44D4FA72" w:rsidR="00DA49E0" w:rsidRPr="00AA34D7" w:rsidRDefault="00DA49E0" w:rsidP="0060687E">
            <w:pPr>
              <w:pStyle w:val="Sangranormal"/>
              <w:spacing w:before="0"/>
              <w:ind w:left="34"/>
              <w:rPr>
                <w:sz w:val="22"/>
                <w:szCs w:val="22"/>
              </w:rPr>
            </w:pPr>
            <w:permStart w:id="346511202" w:edGrp="everyone" w:colFirst="3" w:colLast="3"/>
            <w:permStart w:id="720315288" w:edGrp="everyone" w:colFirst="1" w:colLast="1"/>
            <w:permEnd w:id="112870641"/>
            <w:r w:rsidRPr="00AA34D7">
              <w:rPr>
                <w:sz w:val="22"/>
                <w:szCs w:val="22"/>
              </w:rPr>
              <w:t>Teléfono:</w:t>
            </w:r>
          </w:p>
        </w:tc>
        <w:tc>
          <w:tcPr>
            <w:tcW w:w="21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E3B65F1" w14:textId="77777777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  <w:tc>
          <w:tcPr>
            <w:tcW w:w="402" w:type="pct"/>
            <w:vAlign w:val="bottom"/>
          </w:tcPr>
          <w:p w14:paraId="47C2BA13" w14:textId="42492C5A" w:rsidR="00DA49E0" w:rsidRPr="00AA34D7" w:rsidRDefault="000D1300" w:rsidP="009A1208">
            <w:pPr>
              <w:spacing w:before="0"/>
              <w:jc w:val="center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N</w:t>
            </w:r>
            <w:r w:rsidR="002F47E3" w:rsidRPr="00AA34D7">
              <w:rPr>
                <w:sz w:val="22"/>
                <w:szCs w:val="22"/>
              </w:rPr>
              <w:t>IT</w:t>
            </w:r>
            <w:r w:rsidR="00DA49E0" w:rsidRPr="00AA34D7">
              <w:rPr>
                <w:sz w:val="22"/>
                <w:szCs w:val="22"/>
              </w:rPr>
              <w:t>:</w:t>
            </w:r>
          </w:p>
        </w:tc>
        <w:tc>
          <w:tcPr>
            <w:tcW w:w="108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69378F" w14:textId="77777777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9A1208" w:rsidRPr="00AA34D7" w14:paraId="6B24D74D" w14:textId="77777777" w:rsidTr="00E37F5D">
        <w:trPr>
          <w:trHeight w:val="328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07B9D2" w14:textId="67C25796" w:rsidR="009A1208" w:rsidRPr="00AA34D7" w:rsidRDefault="009A1208" w:rsidP="0009383F">
            <w:pPr>
              <w:pStyle w:val="Sangranormal"/>
              <w:spacing w:before="0"/>
              <w:ind w:left="34"/>
              <w:jc w:val="both"/>
              <w:rPr>
                <w:sz w:val="22"/>
                <w:szCs w:val="22"/>
              </w:rPr>
            </w:pPr>
            <w:permStart w:id="1958477963" w:edGrp="everyone" w:colFirst="1" w:colLast="1"/>
            <w:permEnd w:id="346511202"/>
            <w:permEnd w:id="720315288"/>
            <w:r w:rsidRPr="00AA34D7">
              <w:rPr>
                <w:sz w:val="22"/>
                <w:szCs w:val="22"/>
              </w:rPr>
              <w:t>Usuario registrado en /SistemaCuentaHabientes:</w:t>
            </w:r>
          </w:p>
        </w:tc>
        <w:tc>
          <w:tcPr>
            <w:tcW w:w="359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47B0011" w14:textId="0A1202A2" w:rsidR="006230D4" w:rsidRPr="006230D4" w:rsidRDefault="006230D4" w:rsidP="00003DAB">
            <w:pPr>
              <w:spacing w:before="0"/>
              <w:rPr>
                <w:color w:val="BFBFBF" w:themeColor="background1" w:themeShade="BF"/>
                <w:sz w:val="18"/>
                <w:szCs w:val="18"/>
              </w:rPr>
            </w:pPr>
            <w:r>
              <w:rPr>
                <w:color w:val="BFBFBF" w:themeColor="background1" w:themeShade="BF"/>
                <w:sz w:val="18"/>
                <w:szCs w:val="18"/>
              </w:rPr>
              <w:t xml:space="preserve">Ingresar a </w:t>
            </w:r>
            <w:hyperlink r:id="rId11" w:history="1">
              <w:r w:rsidRPr="00D810B7">
                <w:rPr>
                  <w:rStyle w:val="Hipervnculo"/>
                  <w:color w:val="9A4168" w:themeColor="hyperlink" w:themeShade="BF"/>
                  <w:sz w:val="18"/>
                  <w:szCs w:val="18"/>
                </w:rPr>
                <w:t>https://www.fha.com.gt/SistemaCuentaHabientes/login</w:t>
              </w:r>
            </w:hyperlink>
            <w:r>
              <w:rPr>
                <w:color w:val="BFBFBF" w:themeColor="background1" w:themeShade="BF"/>
                <w:sz w:val="18"/>
                <w:szCs w:val="18"/>
              </w:rPr>
              <w:t xml:space="preserve"> y </w:t>
            </w:r>
            <w:r w:rsidR="00C416C1">
              <w:rPr>
                <w:color w:val="BFBFBF" w:themeColor="background1" w:themeShade="BF"/>
                <w:sz w:val="18"/>
                <w:szCs w:val="18"/>
              </w:rPr>
              <w:t xml:space="preserve">crear usuario. </w:t>
            </w:r>
            <w:r w:rsidRPr="006230D4">
              <w:rPr>
                <w:color w:val="BFBFBF" w:themeColor="background1" w:themeShade="BF"/>
                <w:sz w:val="18"/>
                <w:szCs w:val="18"/>
              </w:rPr>
              <w:t>Especificar:</w:t>
            </w:r>
          </w:p>
          <w:p w14:paraId="5C2CB45A" w14:textId="67F74242" w:rsidR="006230D4" w:rsidRPr="006230D4" w:rsidRDefault="006230D4" w:rsidP="006230D4">
            <w:pPr>
              <w:spacing w:before="0"/>
              <w:rPr>
                <w:color w:val="BFBFBF" w:themeColor="background1" w:themeShade="BF"/>
                <w:sz w:val="18"/>
                <w:szCs w:val="18"/>
              </w:rPr>
            </w:pPr>
            <w:r>
              <w:rPr>
                <w:color w:val="BFBFBF" w:themeColor="background1" w:themeShade="BF"/>
                <w:sz w:val="18"/>
                <w:szCs w:val="18"/>
              </w:rPr>
              <w:t>1.N</w:t>
            </w:r>
            <w:r w:rsidRPr="006230D4">
              <w:rPr>
                <w:color w:val="BFBFBF" w:themeColor="background1" w:themeShade="BF"/>
                <w:sz w:val="18"/>
                <w:szCs w:val="18"/>
              </w:rPr>
              <w:t>ombre y Apellido:</w:t>
            </w:r>
          </w:p>
          <w:p w14:paraId="61AAA911" w14:textId="665E9241" w:rsidR="006230D4" w:rsidRPr="006230D4" w:rsidRDefault="006230D4" w:rsidP="00C416C1">
            <w:pPr>
              <w:spacing w:before="0"/>
              <w:rPr>
                <w:sz w:val="22"/>
                <w:szCs w:val="22"/>
              </w:rPr>
            </w:pPr>
            <w:r>
              <w:rPr>
                <w:color w:val="BFBFBF" w:themeColor="background1" w:themeShade="BF"/>
                <w:sz w:val="18"/>
                <w:szCs w:val="18"/>
              </w:rPr>
              <w:t>2.</w:t>
            </w:r>
            <w:r w:rsidRPr="006230D4">
              <w:rPr>
                <w:color w:val="BFBFBF" w:themeColor="background1" w:themeShade="BF"/>
                <w:sz w:val="18"/>
                <w:szCs w:val="18"/>
              </w:rPr>
              <w:t>Correo:</w:t>
            </w:r>
            <w:r w:rsidR="00C416C1">
              <w:rPr>
                <w:color w:val="BFBFBF" w:themeColor="background1" w:themeShade="BF"/>
                <w:sz w:val="18"/>
                <w:szCs w:val="18"/>
              </w:rPr>
              <w:t xml:space="preserve">                                                                </w:t>
            </w:r>
            <w:r>
              <w:rPr>
                <w:color w:val="BFBFBF" w:themeColor="background1" w:themeShade="BF"/>
                <w:sz w:val="18"/>
                <w:szCs w:val="18"/>
              </w:rPr>
              <w:t>3.</w:t>
            </w:r>
            <w:r w:rsidR="00C2507F">
              <w:rPr>
                <w:color w:val="BFBFBF" w:themeColor="background1" w:themeShade="BF"/>
                <w:sz w:val="18"/>
                <w:szCs w:val="18"/>
              </w:rPr>
              <w:t xml:space="preserve"> </w:t>
            </w:r>
            <w:r w:rsidRPr="006230D4">
              <w:rPr>
                <w:color w:val="BFBFBF" w:themeColor="background1" w:themeShade="BF"/>
                <w:sz w:val="18"/>
                <w:szCs w:val="18"/>
              </w:rPr>
              <w:t>Usuario:</w:t>
            </w:r>
          </w:p>
        </w:tc>
      </w:tr>
      <w:permEnd w:id="1958477963"/>
      <w:tr w:rsidR="00DA49E0" w:rsidRPr="00AA34D7" w14:paraId="4222215F" w14:textId="77777777" w:rsidTr="00E37F5D">
        <w:trPr>
          <w:trHeight w:val="291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5D19CEDF" w14:textId="77777777" w:rsidR="00DA49E0" w:rsidRPr="00AA34D7" w:rsidRDefault="00DA49E0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Contacto</w:t>
            </w:r>
          </w:p>
        </w:tc>
      </w:tr>
      <w:tr w:rsidR="009A1208" w:rsidRPr="00AA34D7" w14:paraId="3E6F5380" w14:textId="77777777" w:rsidTr="00E37F5D">
        <w:trPr>
          <w:trHeight w:val="291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67039E" w14:textId="77777777" w:rsidR="00DA49E0" w:rsidRPr="00AA34D7" w:rsidRDefault="00DA49E0" w:rsidP="0009383F">
            <w:pPr>
              <w:pStyle w:val="Sangranormal"/>
              <w:spacing w:before="0"/>
              <w:ind w:left="0"/>
              <w:jc w:val="both"/>
              <w:rPr>
                <w:sz w:val="22"/>
                <w:szCs w:val="22"/>
              </w:rPr>
            </w:pPr>
            <w:permStart w:id="1031494079" w:edGrp="everyone" w:colFirst="1" w:colLast="1"/>
            <w:r w:rsidRPr="00AA34D7">
              <w:rPr>
                <w:sz w:val="22"/>
                <w:szCs w:val="22"/>
              </w:rPr>
              <w:t>Nombre Completo:</w:t>
            </w:r>
          </w:p>
        </w:tc>
        <w:tc>
          <w:tcPr>
            <w:tcW w:w="359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029087" w14:textId="77777777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9A1208" w:rsidRPr="00AA34D7" w14:paraId="564814F9" w14:textId="77777777" w:rsidTr="00E37F5D">
        <w:trPr>
          <w:trHeight w:val="276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E321C7" w14:textId="77777777" w:rsidR="00DA49E0" w:rsidRPr="00AA34D7" w:rsidRDefault="00DA49E0" w:rsidP="0009383F">
            <w:pPr>
              <w:spacing w:before="0"/>
              <w:jc w:val="both"/>
              <w:rPr>
                <w:sz w:val="22"/>
                <w:szCs w:val="22"/>
              </w:rPr>
            </w:pPr>
            <w:permStart w:id="107741814" w:edGrp="everyone" w:colFirst="1" w:colLast="1"/>
            <w:permEnd w:id="1031494079"/>
            <w:r w:rsidRPr="00AA34D7">
              <w:rPr>
                <w:sz w:val="22"/>
                <w:szCs w:val="22"/>
              </w:rPr>
              <w:t>Correo Electrónico:</w:t>
            </w:r>
          </w:p>
        </w:tc>
        <w:tc>
          <w:tcPr>
            <w:tcW w:w="35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7B06C0" w14:textId="2D9B6452" w:rsidR="00B83EFC" w:rsidRPr="00C46D16" w:rsidRDefault="00B83EFC" w:rsidP="00606A28">
            <w:pPr>
              <w:spacing w:before="0"/>
              <w:jc w:val="both"/>
              <w:rPr>
                <w:color w:val="BFBFBF" w:themeColor="background1" w:themeShade="BF"/>
                <w:sz w:val="18"/>
                <w:szCs w:val="18"/>
              </w:rPr>
            </w:pPr>
            <w:r w:rsidRPr="00C46D16">
              <w:rPr>
                <w:color w:val="BFBFBF" w:themeColor="background1" w:themeShade="BF"/>
                <w:sz w:val="18"/>
                <w:szCs w:val="18"/>
              </w:rPr>
              <w:t>E</w:t>
            </w:r>
            <w:r w:rsidR="00606A28" w:rsidRPr="00C46D16">
              <w:rPr>
                <w:color w:val="BFBFBF" w:themeColor="background1" w:themeShade="BF"/>
                <w:sz w:val="18"/>
                <w:szCs w:val="18"/>
              </w:rPr>
              <w:t>specificar correos para recibir</w:t>
            </w:r>
            <w:r w:rsidR="00C46D16" w:rsidRPr="00C46D16">
              <w:rPr>
                <w:color w:val="BFBFBF" w:themeColor="background1" w:themeShade="BF"/>
                <w:sz w:val="18"/>
                <w:szCs w:val="18"/>
              </w:rPr>
              <w:t xml:space="preserve"> notificaciones:</w:t>
            </w:r>
          </w:p>
          <w:p w14:paraId="146A95A0" w14:textId="4CB637C6" w:rsidR="00B83EFC" w:rsidRPr="00C46D16" w:rsidRDefault="00C46D16" w:rsidP="00606A28">
            <w:pPr>
              <w:spacing w:before="0"/>
              <w:jc w:val="both"/>
              <w:rPr>
                <w:color w:val="BFBFBF" w:themeColor="background1" w:themeShade="BF"/>
                <w:sz w:val="18"/>
                <w:szCs w:val="18"/>
              </w:rPr>
            </w:pPr>
            <w:r w:rsidRPr="00C46D16">
              <w:rPr>
                <w:color w:val="BFBFBF" w:themeColor="background1" w:themeShade="BF"/>
                <w:sz w:val="18"/>
                <w:szCs w:val="18"/>
              </w:rPr>
              <w:t xml:space="preserve"> </w:t>
            </w:r>
            <w:r w:rsidR="00B83EFC" w:rsidRPr="00C46D16">
              <w:rPr>
                <w:color w:val="BFBFBF" w:themeColor="background1" w:themeShade="BF"/>
                <w:sz w:val="18"/>
                <w:szCs w:val="18"/>
              </w:rPr>
              <w:t>1.</w:t>
            </w:r>
            <w:r w:rsidRPr="00C46D16">
              <w:rPr>
                <w:color w:val="BFBFBF" w:themeColor="background1" w:themeShade="BF"/>
                <w:sz w:val="18"/>
                <w:szCs w:val="18"/>
              </w:rPr>
              <w:t xml:space="preserve"> I</w:t>
            </w:r>
            <w:r w:rsidR="00606A28" w:rsidRPr="00C46D16">
              <w:rPr>
                <w:color w:val="BFBFBF" w:themeColor="background1" w:themeShade="BF"/>
                <w:sz w:val="18"/>
                <w:szCs w:val="18"/>
              </w:rPr>
              <w:t>nformes finales de inspección</w:t>
            </w:r>
            <w:r w:rsidR="00B83EFC" w:rsidRPr="00C46D16">
              <w:rPr>
                <w:color w:val="BFBFBF" w:themeColor="background1" w:themeShade="BF"/>
                <w:sz w:val="18"/>
                <w:szCs w:val="18"/>
              </w:rPr>
              <w:t>:</w:t>
            </w:r>
          </w:p>
          <w:p w14:paraId="6B4D667D" w14:textId="7CC9ED4B" w:rsidR="00DA49E0" w:rsidRPr="00C46D16" w:rsidRDefault="00C46D16" w:rsidP="00606A28">
            <w:pPr>
              <w:spacing w:before="0"/>
              <w:jc w:val="both"/>
              <w:rPr>
                <w:color w:val="BFBFBF" w:themeColor="background1" w:themeShade="BF"/>
                <w:sz w:val="18"/>
                <w:szCs w:val="18"/>
              </w:rPr>
            </w:pPr>
            <w:r w:rsidRPr="00C46D16">
              <w:rPr>
                <w:color w:val="BFBFBF" w:themeColor="background1" w:themeShade="BF"/>
                <w:sz w:val="18"/>
                <w:szCs w:val="18"/>
              </w:rPr>
              <w:t xml:space="preserve"> </w:t>
            </w:r>
            <w:r w:rsidR="00B83EFC" w:rsidRPr="00C46D16">
              <w:rPr>
                <w:color w:val="BFBFBF" w:themeColor="background1" w:themeShade="BF"/>
                <w:sz w:val="18"/>
                <w:szCs w:val="18"/>
              </w:rPr>
              <w:t>2. S</w:t>
            </w:r>
            <w:r w:rsidR="00606A28" w:rsidRPr="00C46D16">
              <w:rPr>
                <w:color w:val="BFBFBF" w:themeColor="background1" w:themeShade="BF"/>
                <w:sz w:val="18"/>
                <w:szCs w:val="18"/>
              </w:rPr>
              <w:t>uspensiones o aprobaciones</w:t>
            </w:r>
            <w:r w:rsidRPr="00C46D16">
              <w:rPr>
                <w:color w:val="BFBFBF" w:themeColor="background1" w:themeShade="BF"/>
                <w:sz w:val="18"/>
                <w:szCs w:val="18"/>
              </w:rPr>
              <w:t xml:space="preserve"> de expedientes:</w:t>
            </w:r>
          </w:p>
          <w:p w14:paraId="5793A5AF" w14:textId="29652CD7" w:rsidR="00C46D16" w:rsidRPr="00AA34D7" w:rsidRDefault="00C46D16" w:rsidP="00606A28">
            <w:pPr>
              <w:spacing w:before="0"/>
              <w:jc w:val="both"/>
              <w:rPr>
                <w:sz w:val="22"/>
                <w:szCs w:val="22"/>
              </w:rPr>
            </w:pPr>
            <w:r w:rsidRPr="00C46D16">
              <w:rPr>
                <w:color w:val="BFBFBF" w:themeColor="background1" w:themeShade="BF"/>
                <w:sz w:val="18"/>
                <w:szCs w:val="18"/>
              </w:rPr>
              <w:t xml:space="preserve"> 3. Emisión de Resguardos:</w:t>
            </w:r>
          </w:p>
        </w:tc>
      </w:tr>
      <w:tr w:rsidR="00DA49E0" w:rsidRPr="00AA34D7" w14:paraId="3D475E7B" w14:textId="77777777" w:rsidTr="00E37F5D">
        <w:trPr>
          <w:trHeight w:val="328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596B9A" w14:textId="134354C6" w:rsidR="00DA49E0" w:rsidRPr="00AA34D7" w:rsidRDefault="00DA49E0" w:rsidP="0009383F">
            <w:pPr>
              <w:pStyle w:val="Sangranormal"/>
              <w:spacing w:before="0"/>
              <w:ind w:left="0"/>
              <w:jc w:val="both"/>
              <w:rPr>
                <w:sz w:val="22"/>
                <w:szCs w:val="22"/>
              </w:rPr>
            </w:pPr>
            <w:permStart w:id="1414168166" w:edGrp="everyone" w:colFirst="1" w:colLast="1"/>
            <w:permEnd w:id="107741814"/>
            <w:r w:rsidRPr="00AA34D7">
              <w:rPr>
                <w:sz w:val="22"/>
                <w:szCs w:val="22"/>
              </w:rPr>
              <w:t>Teléfono</w:t>
            </w:r>
            <w:r w:rsidR="000D1300" w:rsidRPr="00AA34D7">
              <w:rPr>
                <w:sz w:val="22"/>
                <w:szCs w:val="22"/>
              </w:rPr>
              <w:t>s</w:t>
            </w:r>
            <w:r w:rsidRPr="00AA34D7">
              <w:rPr>
                <w:sz w:val="22"/>
                <w:szCs w:val="22"/>
              </w:rPr>
              <w:t>:</w:t>
            </w:r>
          </w:p>
        </w:tc>
        <w:tc>
          <w:tcPr>
            <w:tcW w:w="35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F81AFF0" w14:textId="64E1F612" w:rsidR="00DA49E0" w:rsidRPr="00AA34D7" w:rsidRDefault="000D1300" w:rsidP="00003DAB">
            <w:pPr>
              <w:spacing w:before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 xml:space="preserve">                                                         </w:t>
            </w:r>
          </w:p>
        </w:tc>
      </w:tr>
      <w:permEnd w:id="1414168166"/>
      <w:tr w:rsidR="00DA49E0" w:rsidRPr="00AA34D7" w14:paraId="22C067FB" w14:textId="77777777" w:rsidTr="00E37F5D">
        <w:trPr>
          <w:trHeight w:val="291"/>
        </w:trPr>
        <w:tc>
          <w:tcPr>
            <w:tcW w:w="5000" w:type="pct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731F1C" w:themeFill="accent5"/>
            <w:vAlign w:val="bottom"/>
          </w:tcPr>
          <w:p w14:paraId="206D78CF" w14:textId="04395CF2" w:rsidR="00DA49E0" w:rsidRPr="00AA34D7" w:rsidRDefault="00DA49E0" w:rsidP="00003DAB">
            <w:pPr>
              <w:pStyle w:val="Ttulo1"/>
              <w:spacing w:before="0" w:after="0"/>
              <w:outlineLvl w:val="0"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Datos del Representante Legal</w:t>
            </w:r>
            <w:r w:rsidR="0009383F">
              <w:rPr>
                <w:sz w:val="22"/>
                <w:szCs w:val="22"/>
              </w:rPr>
              <w:t xml:space="preserve"> </w:t>
            </w:r>
          </w:p>
        </w:tc>
      </w:tr>
      <w:tr w:rsidR="009A1208" w:rsidRPr="00AA34D7" w14:paraId="5F42660A" w14:textId="77777777" w:rsidTr="00E37F5D">
        <w:trPr>
          <w:trHeight w:val="291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A61C64D" w14:textId="77777777" w:rsidR="00DA49E0" w:rsidRPr="00AA34D7" w:rsidRDefault="00DA49E0" w:rsidP="0060687E">
            <w:pPr>
              <w:pStyle w:val="Sangranormal"/>
              <w:spacing w:before="0"/>
              <w:ind w:left="0"/>
              <w:rPr>
                <w:sz w:val="22"/>
                <w:szCs w:val="22"/>
              </w:rPr>
            </w:pPr>
            <w:permStart w:id="732709392" w:edGrp="everyone" w:colFirst="1" w:colLast="1"/>
            <w:r w:rsidRPr="00AA34D7">
              <w:rPr>
                <w:sz w:val="22"/>
                <w:szCs w:val="22"/>
              </w:rPr>
              <w:t>Nombre completo:</w:t>
            </w:r>
          </w:p>
        </w:tc>
        <w:tc>
          <w:tcPr>
            <w:tcW w:w="3591" w:type="pct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0141B4" w14:textId="77777777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tr w:rsidR="009A1208" w:rsidRPr="00AA34D7" w14:paraId="1E3DE92E" w14:textId="77777777" w:rsidTr="00E37F5D">
        <w:trPr>
          <w:trHeight w:val="276"/>
        </w:trPr>
        <w:tc>
          <w:tcPr>
            <w:tcW w:w="1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516AB2" w14:textId="77777777" w:rsidR="00DA49E0" w:rsidRPr="00AA34D7" w:rsidRDefault="00DA49E0" w:rsidP="0060687E">
            <w:pPr>
              <w:spacing w:before="0"/>
              <w:rPr>
                <w:sz w:val="22"/>
                <w:szCs w:val="22"/>
              </w:rPr>
            </w:pPr>
            <w:permStart w:id="1180378973" w:edGrp="everyone" w:colFirst="1" w:colLast="1"/>
            <w:permEnd w:id="732709392"/>
            <w:r w:rsidRPr="00AA34D7">
              <w:rPr>
                <w:sz w:val="22"/>
                <w:szCs w:val="22"/>
              </w:rPr>
              <w:t>Correo Electrónico:</w:t>
            </w:r>
          </w:p>
        </w:tc>
        <w:tc>
          <w:tcPr>
            <w:tcW w:w="35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76F911" w14:textId="77777777" w:rsidR="00DA49E0" w:rsidRPr="00AA34D7" w:rsidRDefault="00DA49E0" w:rsidP="00003DAB">
            <w:pPr>
              <w:spacing w:before="0"/>
              <w:rPr>
                <w:sz w:val="22"/>
                <w:szCs w:val="22"/>
              </w:rPr>
            </w:pPr>
          </w:p>
        </w:tc>
      </w:tr>
      <w:permEnd w:id="1180378973"/>
    </w:tbl>
    <w:p w14:paraId="72FEA32C" w14:textId="7958953F" w:rsidR="00DA49E0" w:rsidRPr="00AA34D7" w:rsidRDefault="00DA49E0" w:rsidP="00DA49E0">
      <w:pPr>
        <w:spacing w:before="0" w:after="0" w:line="240" w:lineRule="auto"/>
        <w:rPr>
          <w:sz w:val="22"/>
          <w:szCs w:val="22"/>
        </w:rPr>
      </w:pPr>
    </w:p>
    <w:p w14:paraId="56628AF8" w14:textId="2FD71917" w:rsidR="00DE50DA" w:rsidRPr="00AA34D7" w:rsidRDefault="009A1208" w:rsidP="00DA49E0">
      <w:pPr>
        <w:spacing w:before="0" w:after="0" w:line="240" w:lineRule="auto"/>
        <w:rPr>
          <w:sz w:val="22"/>
          <w:szCs w:val="22"/>
        </w:rPr>
      </w:pPr>
      <w:r w:rsidRPr="00AA34D7">
        <w:rPr>
          <w:sz w:val="22"/>
          <w:szCs w:val="22"/>
        </w:rPr>
        <w:t>Así mismo, s</w:t>
      </w:r>
      <w:r w:rsidR="00DE50DA" w:rsidRPr="00AA34D7">
        <w:rPr>
          <w:sz w:val="22"/>
          <w:szCs w:val="22"/>
        </w:rPr>
        <w:t>e adjunta l</w:t>
      </w:r>
      <w:r w:rsidR="000D1300" w:rsidRPr="00AA34D7">
        <w:rPr>
          <w:sz w:val="22"/>
          <w:szCs w:val="22"/>
        </w:rPr>
        <w:t>a</w:t>
      </w:r>
      <w:r w:rsidR="00DE50DA" w:rsidRPr="00AA34D7">
        <w:rPr>
          <w:sz w:val="22"/>
          <w:szCs w:val="22"/>
        </w:rPr>
        <w:t xml:space="preserve"> siguiente</w:t>
      </w:r>
      <w:r w:rsidR="000D1300" w:rsidRPr="00AA34D7">
        <w:rPr>
          <w:sz w:val="22"/>
          <w:szCs w:val="22"/>
        </w:rPr>
        <w:t xml:space="preserve"> documentación:</w:t>
      </w:r>
    </w:p>
    <w:tbl>
      <w:tblPr>
        <w:tblStyle w:val="Tablaconcuadrcula"/>
        <w:tblW w:w="94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9187"/>
      </w:tblGrid>
      <w:tr w:rsidR="000D1300" w:rsidRPr="00AA34D7" w14:paraId="69493ECD" w14:textId="77777777" w:rsidTr="007A7313">
        <w:trPr>
          <w:trHeight w:val="168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1433DF" w14:textId="77777777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permStart w:id="1257007526" w:edGrp="everyone" w:colFirst="0" w:colLast="0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1916DA9D" w14:textId="42197800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RTU del promotor</w:t>
            </w:r>
          </w:p>
        </w:tc>
      </w:tr>
      <w:tr w:rsidR="000D1300" w:rsidRPr="00AA34D7" w14:paraId="75AD7E83" w14:textId="77777777" w:rsidTr="007A7313">
        <w:trPr>
          <w:trHeight w:val="24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9FB2D5E" w14:textId="77777777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permStart w:id="758450410" w:edGrp="everyone" w:colFirst="0" w:colLast="0"/>
            <w:permEnd w:id="1257007526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74084264" w14:textId="002B5524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del Documento Personal de Identificación del Representante Legal (vigente)</w:t>
            </w:r>
          </w:p>
        </w:tc>
      </w:tr>
      <w:tr w:rsidR="000D1300" w:rsidRPr="00AA34D7" w14:paraId="7361769C" w14:textId="77777777" w:rsidTr="007A7313">
        <w:trPr>
          <w:trHeight w:val="239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E4692F" w14:textId="77777777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permStart w:id="923283773" w:edGrp="everyone" w:colFirst="0" w:colLast="0"/>
            <w:permEnd w:id="758450410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4BA42663" w14:textId="1A9A56C6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 xml:space="preserve">Copia del Nombramiento del Representante </w:t>
            </w:r>
            <w:r w:rsidR="00987558" w:rsidRPr="00AA34D7">
              <w:rPr>
                <w:sz w:val="22"/>
                <w:szCs w:val="22"/>
              </w:rPr>
              <w:t>L</w:t>
            </w:r>
            <w:r w:rsidRPr="00AA34D7">
              <w:rPr>
                <w:sz w:val="22"/>
                <w:szCs w:val="22"/>
              </w:rPr>
              <w:t>egal (vigente)</w:t>
            </w:r>
          </w:p>
        </w:tc>
      </w:tr>
      <w:tr w:rsidR="000D1300" w:rsidRPr="00AA34D7" w14:paraId="5226F9BA" w14:textId="77777777" w:rsidTr="007A7313">
        <w:trPr>
          <w:trHeight w:val="193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636EBD" w14:textId="77777777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permStart w:id="1269711437" w:edGrp="everyone" w:colFirst="0" w:colLast="0"/>
            <w:permEnd w:id="923283773"/>
          </w:p>
        </w:tc>
        <w:tc>
          <w:tcPr>
            <w:tcW w:w="9187" w:type="dxa"/>
            <w:tcBorders>
              <w:left w:val="single" w:sz="4" w:space="0" w:color="auto"/>
            </w:tcBorders>
            <w:vAlign w:val="bottom"/>
          </w:tcPr>
          <w:p w14:paraId="649C1037" w14:textId="552D402C" w:rsidR="000D1300" w:rsidRPr="00AA34D7" w:rsidRDefault="000D1300" w:rsidP="00DA49E0">
            <w:pPr>
              <w:spacing w:before="0"/>
              <w:contextualSpacing/>
              <w:rPr>
                <w:sz w:val="22"/>
                <w:szCs w:val="22"/>
              </w:rPr>
            </w:pPr>
            <w:r w:rsidRPr="00AA34D7">
              <w:rPr>
                <w:sz w:val="22"/>
                <w:szCs w:val="22"/>
              </w:rPr>
              <w:t>Copia de la Inscripción del Representante Legal (vigente)</w:t>
            </w:r>
          </w:p>
        </w:tc>
      </w:tr>
      <w:permEnd w:id="1269711437"/>
    </w:tbl>
    <w:p w14:paraId="4B4072A2" w14:textId="027A92DD" w:rsidR="00DE50DA" w:rsidRPr="00AA34D7" w:rsidRDefault="00DE50DA" w:rsidP="00DA49E0">
      <w:pPr>
        <w:spacing w:before="0" w:after="0" w:line="240" w:lineRule="auto"/>
        <w:rPr>
          <w:sz w:val="22"/>
          <w:szCs w:val="22"/>
        </w:rPr>
      </w:pPr>
    </w:p>
    <w:p w14:paraId="1D2EA2B9" w14:textId="6E766908" w:rsidR="00AC66D0" w:rsidRDefault="00D3462B" w:rsidP="007A7313">
      <w:pPr>
        <w:spacing w:before="0" w:after="0" w:line="240" w:lineRule="auto"/>
        <w:ind w:left="-142"/>
        <w:jc w:val="both"/>
        <w:rPr>
          <w:sz w:val="22"/>
          <w:szCs w:val="22"/>
        </w:rPr>
      </w:pPr>
      <w:r>
        <w:rPr>
          <w:sz w:val="22"/>
          <w:szCs w:val="22"/>
        </w:rPr>
        <w:t>Cualquier modificación de la información proporcionada en esta solicitud, será</w:t>
      </w:r>
      <w:r w:rsidR="00AC66D0">
        <w:rPr>
          <w:sz w:val="22"/>
          <w:szCs w:val="22"/>
        </w:rPr>
        <w:t xml:space="preserve"> notifica</w:t>
      </w:r>
      <w:r>
        <w:rPr>
          <w:sz w:val="22"/>
          <w:szCs w:val="22"/>
        </w:rPr>
        <w:t>da</w:t>
      </w:r>
      <w:r w:rsidR="00AC66D0">
        <w:rPr>
          <w:sz w:val="22"/>
          <w:szCs w:val="22"/>
        </w:rPr>
        <w:t xml:space="preserve"> de inmediato</w:t>
      </w:r>
      <w:r>
        <w:rPr>
          <w:sz w:val="22"/>
          <w:szCs w:val="22"/>
        </w:rPr>
        <w:t>.</w:t>
      </w:r>
    </w:p>
    <w:p w14:paraId="2D7FFFF9" w14:textId="77777777" w:rsidR="00AC66D0" w:rsidRDefault="00AC66D0" w:rsidP="00DA49E0">
      <w:pPr>
        <w:spacing w:before="0" w:after="0" w:line="240" w:lineRule="auto"/>
        <w:rPr>
          <w:sz w:val="22"/>
          <w:szCs w:val="22"/>
        </w:rPr>
      </w:pPr>
    </w:p>
    <w:p w14:paraId="7D8F421E" w14:textId="77777777" w:rsidR="00FF47FA" w:rsidRDefault="000D1300" w:rsidP="00C416C1">
      <w:pPr>
        <w:spacing w:before="0" w:after="0" w:line="240" w:lineRule="auto"/>
        <w:ind w:left="-142"/>
        <w:rPr>
          <w:sz w:val="22"/>
          <w:szCs w:val="22"/>
        </w:rPr>
      </w:pPr>
      <w:r w:rsidRPr="00AA34D7">
        <w:rPr>
          <w:sz w:val="22"/>
          <w:szCs w:val="22"/>
        </w:rPr>
        <w:t>Sin otro particular,</w:t>
      </w:r>
    </w:p>
    <w:p w14:paraId="43785F5A" w14:textId="77777777" w:rsidR="00DE50DA" w:rsidRPr="00AA34D7" w:rsidRDefault="00DE50DA" w:rsidP="00DA49E0">
      <w:pPr>
        <w:spacing w:before="0" w:after="0" w:line="240" w:lineRule="auto"/>
        <w:rPr>
          <w:sz w:val="22"/>
          <w:szCs w:val="22"/>
        </w:rPr>
      </w:pPr>
      <w:permStart w:id="396234352" w:edGrp="everyone"/>
      <w:permEnd w:id="396234352"/>
    </w:p>
    <w:tbl>
      <w:tblPr>
        <w:tblStyle w:val="Tablaconcuadrcula"/>
        <w:tblW w:w="2882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</w:tblGrid>
      <w:tr w:rsidR="00DE50DA" w:rsidRPr="00AA34D7" w14:paraId="36ECA46F" w14:textId="77777777" w:rsidTr="0011113E">
        <w:trPr>
          <w:trHeight w:val="294"/>
          <w:jc w:val="center"/>
        </w:trPr>
        <w:tc>
          <w:tcPr>
            <w:tcW w:w="5000" w:type="pct"/>
            <w:vAlign w:val="bottom"/>
          </w:tcPr>
          <w:p w14:paraId="5B5DC21C" w14:textId="635EF6B5" w:rsidR="00DE50DA" w:rsidRPr="00AA34D7" w:rsidRDefault="000D7601" w:rsidP="00DE50DA">
            <w:pPr>
              <w:spacing w:before="0"/>
              <w:jc w:val="center"/>
              <w:rPr>
                <w:sz w:val="22"/>
                <w:szCs w:val="22"/>
              </w:rPr>
            </w:pPr>
            <w:permStart w:id="2122990115" w:edGrp="everyone" w:colFirst="0" w:colLast="0"/>
            <w:r>
              <w:rPr>
                <w:sz w:val="22"/>
                <w:szCs w:val="22"/>
              </w:rPr>
              <w:t xml:space="preserve">Nombre y </w:t>
            </w:r>
            <w:r w:rsidR="00DE50DA" w:rsidRPr="00AA34D7">
              <w:rPr>
                <w:sz w:val="22"/>
                <w:szCs w:val="22"/>
              </w:rPr>
              <w:t xml:space="preserve">Firma </w:t>
            </w:r>
            <w:r w:rsidR="00926ADA">
              <w:rPr>
                <w:sz w:val="22"/>
                <w:szCs w:val="22"/>
              </w:rPr>
              <w:t xml:space="preserve">del </w:t>
            </w:r>
            <w:r w:rsidR="00DE50DA" w:rsidRPr="00AA34D7">
              <w:rPr>
                <w:sz w:val="22"/>
                <w:szCs w:val="22"/>
              </w:rPr>
              <w:t>Representante Legal</w:t>
            </w:r>
          </w:p>
        </w:tc>
      </w:tr>
      <w:permEnd w:id="2122990115"/>
    </w:tbl>
    <w:p w14:paraId="1C4BEBCF" w14:textId="77777777" w:rsidR="0078505C" w:rsidRPr="00DA49E0" w:rsidRDefault="0078505C" w:rsidP="00C416C1">
      <w:pPr>
        <w:spacing w:before="0" w:after="0" w:line="240" w:lineRule="auto"/>
        <w:rPr>
          <w:sz w:val="24"/>
          <w:szCs w:val="24"/>
        </w:rPr>
      </w:pPr>
    </w:p>
    <w:sectPr w:rsidR="0078505C" w:rsidRPr="00DA49E0" w:rsidSect="00AC66D0">
      <w:pgSz w:w="12240" w:h="15840" w:code="1"/>
      <w:pgMar w:top="1440" w:right="1440" w:bottom="993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FBE79" w14:textId="77777777" w:rsidR="0071456F" w:rsidRDefault="0071456F" w:rsidP="000172E5">
      <w:pPr>
        <w:spacing w:after="0" w:line="240" w:lineRule="auto"/>
      </w:pPr>
      <w:r>
        <w:separator/>
      </w:r>
    </w:p>
  </w:endnote>
  <w:endnote w:type="continuationSeparator" w:id="0">
    <w:p w14:paraId="529BA2C7" w14:textId="77777777" w:rsidR="0071456F" w:rsidRDefault="0071456F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7AD6633E-3CB0-4D4B-8585-4817897B2632}"/>
    <w:embedBold r:id="rId2" w:fontKey="{9889F6FA-620C-42FA-9591-1060C3EB5B1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87134E9-0A37-4F51-8016-DD1FCF1CB289}"/>
    <w:embedBold r:id="rId4" w:fontKey="{4DBF2918-A21C-4313-84ED-0285A407ED02}"/>
    <w:embedItalic r:id="rId5" w:fontKey="{70847183-629C-4197-BA4C-0232B447248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85D37CF-58E6-41DE-8BD5-5B5EC86E06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C951A7C-DE2D-410D-B967-23D5A2C980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966B" w14:textId="77777777" w:rsidR="0071456F" w:rsidRDefault="0071456F" w:rsidP="000172E5">
      <w:pPr>
        <w:spacing w:after="0" w:line="240" w:lineRule="auto"/>
      </w:pPr>
      <w:r>
        <w:separator/>
      </w:r>
    </w:p>
  </w:footnote>
  <w:footnote w:type="continuationSeparator" w:id="0">
    <w:p w14:paraId="62A53C21" w14:textId="77777777" w:rsidR="0071456F" w:rsidRDefault="0071456F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B206B04"/>
    <w:multiLevelType w:val="hybridMultilevel"/>
    <w:tmpl w:val="ECCAB866"/>
    <w:lvl w:ilvl="0" w:tplc="9D94D6BE">
      <w:start w:val="1"/>
      <w:numFmt w:val="decimal"/>
      <w:lvlText w:val="%1."/>
      <w:lvlJc w:val="left"/>
      <w:pPr>
        <w:ind w:left="720" w:hanging="360"/>
      </w:pPr>
      <w:rPr>
        <w:rFonts w:hint="default"/>
        <w:color w:val="BFBFBF" w:themeColor="background1" w:themeShade="BF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0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readOnly" w:enforcement="1" w:cryptProviderType="rsaAES" w:cryptAlgorithmClass="hash" w:cryptAlgorithmType="typeAny" w:cryptAlgorithmSid="14" w:cryptSpinCount="100000" w:hash="fyUdaYYo1IrD3ol1mR13j7sZSUXIXz6B0SFv8rSowytPDeRIbU6e9MOyOJC3TqRTpxPkzf3mDoshdSRHOWLraQ==" w:salt="I+U0819NzOzeLfNunkVqjQ==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9E0"/>
    <w:rsid w:val="000172E5"/>
    <w:rsid w:val="0002353C"/>
    <w:rsid w:val="00052382"/>
    <w:rsid w:val="0006568A"/>
    <w:rsid w:val="00076F0F"/>
    <w:rsid w:val="00084253"/>
    <w:rsid w:val="0009383F"/>
    <w:rsid w:val="000D1300"/>
    <w:rsid w:val="000D1F49"/>
    <w:rsid w:val="000D7601"/>
    <w:rsid w:val="0011113E"/>
    <w:rsid w:val="00111F2E"/>
    <w:rsid w:val="00125792"/>
    <w:rsid w:val="00146164"/>
    <w:rsid w:val="001727CA"/>
    <w:rsid w:val="001800AB"/>
    <w:rsid w:val="001C459B"/>
    <w:rsid w:val="001F7D13"/>
    <w:rsid w:val="00204DAA"/>
    <w:rsid w:val="00221012"/>
    <w:rsid w:val="00262BF2"/>
    <w:rsid w:val="002C56E6"/>
    <w:rsid w:val="002F47E3"/>
    <w:rsid w:val="00311D4F"/>
    <w:rsid w:val="0034390E"/>
    <w:rsid w:val="00344849"/>
    <w:rsid w:val="003468B5"/>
    <w:rsid w:val="00352B5B"/>
    <w:rsid w:val="00361E11"/>
    <w:rsid w:val="003769BA"/>
    <w:rsid w:val="003A045A"/>
    <w:rsid w:val="003D4BED"/>
    <w:rsid w:val="003F0847"/>
    <w:rsid w:val="003F4D4B"/>
    <w:rsid w:val="003F7896"/>
    <w:rsid w:val="0040090B"/>
    <w:rsid w:val="0042726F"/>
    <w:rsid w:val="00430DA3"/>
    <w:rsid w:val="00435F60"/>
    <w:rsid w:val="0046302A"/>
    <w:rsid w:val="00487D2D"/>
    <w:rsid w:val="004D5D62"/>
    <w:rsid w:val="00502E9C"/>
    <w:rsid w:val="005112D0"/>
    <w:rsid w:val="00532D32"/>
    <w:rsid w:val="00575912"/>
    <w:rsid w:val="00577E06"/>
    <w:rsid w:val="00583334"/>
    <w:rsid w:val="005A3BF7"/>
    <w:rsid w:val="005F2035"/>
    <w:rsid w:val="005F7990"/>
    <w:rsid w:val="00600EB0"/>
    <w:rsid w:val="0060687E"/>
    <w:rsid w:val="00606A28"/>
    <w:rsid w:val="006145D8"/>
    <w:rsid w:val="006230D4"/>
    <w:rsid w:val="00637200"/>
    <w:rsid w:val="0063739C"/>
    <w:rsid w:val="00670787"/>
    <w:rsid w:val="006D4889"/>
    <w:rsid w:val="0071456F"/>
    <w:rsid w:val="007147D7"/>
    <w:rsid w:val="00722D9F"/>
    <w:rsid w:val="007308EC"/>
    <w:rsid w:val="00770F25"/>
    <w:rsid w:val="0078505C"/>
    <w:rsid w:val="007A35A8"/>
    <w:rsid w:val="007A7313"/>
    <w:rsid w:val="007B0A85"/>
    <w:rsid w:val="007C6A52"/>
    <w:rsid w:val="0082043E"/>
    <w:rsid w:val="00846B76"/>
    <w:rsid w:val="008509DB"/>
    <w:rsid w:val="00850CD8"/>
    <w:rsid w:val="0086797B"/>
    <w:rsid w:val="008724AD"/>
    <w:rsid w:val="008C4662"/>
    <w:rsid w:val="008E203A"/>
    <w:rsid w:val="008E7B85"/>
    <w:rsid w:val="00906D16"/>
    <w:rsid w:val="0091229C"/>
    <w:rsid w:val="00926ADA"/>
    <w:rsid w:val="00940E73"/>
    <w:rsid w:val="009431FA"/>
    <w:rsid w:val="0098597D"/>
    <w:rsid w:val="00987558"/>
    <w:rsid w:val="009A114E"/>
    <w:rsid w:val="009A1208"/>
    <w:rsid w:val="009E5D41"/>
    <w:rsid w:val="009F619A"/>
    <w:rsid w:val="009F6DDE"/>
    <w:rsid w:val="00A370A8"/>
    <w:rsid w:val="00A70CF1"/>
    <w:rsid w:val="00AA34D7"/>
    <w:rsid w:val="00AC66D0"/>
    <w:rsid w:val="00B337A2"/>
    <w:rsid w:val="00B37A4F"/>
    <w:rsid w:val="00B63CFD"/>
    <w:rsid w:val="00B83EFC"/>
    <w:rsid w:val="00BB2647"/>
    <w:rsid w:val="00BD4753"/>
    <w:rsid w:val="00BD5CB1"/>
    <w:rsid w:val="00BE62EE"/>
    <w:rsid w:val="00C003BA"/>
    <w:rsid w:val="00C03169"/>
    <w:rsid w:val="00C10769"/>
    <w:rsid w:val="00C2507F"/>
    <w:rsid w:val="00C36F6D"/>
    <w:rsid w:val="00C416C1"/>
    <w:rsid w:val="00C4602F"/>
    <w:rsid w:val="00C46878"/>
    <w:rsid w:val="00C46D16"/>
    <w:rsid w:val="00C6231D"/>
    <w:rsid w:val="00CB4A51"/>
    <w:rsid w:val="00CD4532"/>
    <w:rsid w:val="00CD47B0"/>
    <w:rsid w:val="00CE6104"/>
    <w:rsid w:val="00CE7918"/>
    <w:rsid w:val="00D13E36"/>
    <w:rsid w:val="00D16163"/>
    <w:rsid w:val="00D3462B"/>
    <w:rsid w:val="00D42EEF"/>
    <w:rsid w:val="00DA49E0"/>
    <w:rsid w:val="00DB3FAD"/>
    <w:rsid w:val="00DC71EC"/>
    <w:rsid w:val="00DE50DA"/>
    <w:rsid w:val="00E37F5D"/>
    <w:rsid w:val="00E61C09"/>
    <w:rsid w:val="00E71D37"/>
    <w:rsid w:val="00E86767"/>
    <w:rsid w:val="00EB3B58"/>
    <w:rsid w:val="00EC0340"/>
    <w:rsid w:val="00EC7359"/>
    <w:rsid w:val="00EE0FFF"/>
    <w:rsid w:val="00EE3054"/>
    <w:rsid w:val="00EE386C"/>
    <w:rsid w:val="00F00606"/>
    <w:rsid w:val="00F01256"/>
    <w:rsid w:val="00F3630C"/>
    <w:rsid w:val="00F577E3"/>
    <w:rsid w:val="00F66C79"/>
    <w:rsid w:val="00F96193"/>
    <w:rsid w:val="00FC7475"/>
    <w:rsid w:val="00FE78A0"/>
    <w:rsid w:val="00FF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0EC4E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tulo1">
    <w:name w:val="heading 1"/>
    <w:basedOn w:val="Normal"/>
    <w:link w:val="Ttulo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6145D8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145D8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cabezadoCar">
    <w:name w:val="Encabezado Car"/>
    <w:basedOn w:val="Fuentedeprrafopredeter"/>
    <w:link w:val="Encabezado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epgina">
    <w:name w:val="footer"/>
    <w:basedOn w:val="Normal"/>
    <w:link w:val="Piedepgina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37200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6145D8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145D8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145D8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semiHidden/>
    <w:qFormat/>
    <w:rsid w:val="006230D4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rsid w:val="006230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ha.com.gt/SistemaCuentaHabientes/login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rist\AppData\Roaming\Microsoft\Templates\Formulario%20de%20suscripci&#243;n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7C2A20-75B2-412A-9876-F7A2A98B8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suscripción</Template>
  <TotalTime>0</TotalTime>
  <Pages>1</Pages>
  <Words>248</Words>
  <Characters>1366</Characters>
  <Application>Microsoft Office Word</Application>
  <DocSecurity>8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2021-03-09T20:56:00Z</dcterms:created>
  <dcterms:modified xsi:type="dcterms:W3CDTF">2021-05-20T18:23:00Z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