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F06B4" w14:textId="5C5B8857" w:rsidR="0011113E" w:rsidRDefault="0071429B" w:rsidP="0071429B">
      <w:pPr>
        <w:pStyle w:val="Encabezado"/>
        <w:rPr>
          <w:sz w:val="24"/>
        </w:rPr>
      </w:pPr>
      <w:permStart w:id="707602955" w:edGrp="everyone"/>
      <w:r w:rsidRPr="0071429B">
        <w:rPr>
          <w:color w:val="D9D9D9" w:themeColor="background1" w:themeShade="D9"/>
          <w:sz w:val="36"/>
          <w:szCs w:val="20"/>
        </w:rPr>
        <w:t>Formato 3 (Imprimir en hoja membretada)</w:t>
      </w:r>
    </w:p>
    <w:permEnd w:id="707602955"/>
    <w:p w14:paraId="40D73D95" w14:textId="1C624955" w:rsidR="00204DAA" w:rsidRDefault="00204DAA" w:rsidP="0042726F">
      <w:pPr>
        <w:spacing w:before="0" w:after="0" w:line="240" w:lineRule="auto"/>
        <w:rPr>
          <w:sz w:val="24"/>
          <w:szCs w:val="24"/>
        </w:rPr>
      </w:pPr>
    </w:p>
    <w:p w14:paraId="0E38A57F" w14:textId="2FAD9859" w:rsidR="00204DAA" w:rsidRPr="00AA34D7" w:rsidRDefault="00204DAA" w:rsidP="00204DAA">
      <w:pPr>
        <w:spacing w:before="0" w:after="0" w:line="240" w:lineRule="auto"/>
        <w:ind w:right="237"/>
        <w:jc w:val="right"/>
        <w:rPr>
          <w:sz w:val="22"/>
          <w:szCs w:val="22"/>
        </w:rPr>
      </w:pPr>
      <w:r w:rsidRPr="00AA34D7">
        <w:rPr>
          <w:sz w:val="22"/>
          <w:szCs w:val="22"/>
        </w:rPr>
        <w:t xml:space="preserve">Guatemala </w:t>
      </w:r>
      <w:permStart w:id="1730963101" w:edGrp="everyone"/>
      <w:r w:rsidRPr="00AA34D7">
        <w:rPr>
          <w:sz w:val="22"/>
          <w:szCs w:val="22"/>
        </w:rPr>
        <w:t>__</w:t>
      </w:r>
      <w:permEnd w:id="1730963101"/>
      <w:r w:rsidRPr="00AA34D7">
        <w:rPr>
          <w:sz w:val="22"/>
          <w:szCs w:val="22"/>
        </w:rPr>
        <w:t xml:space="preserve"> de </w:t>
      </w:r>
      <w:permStart w:id="47122468" w:edGrp="everyone"/>
      <w:r w:rsidRPr="00AA34D7">
        <w:rPr>
          <w:sz w:val="22"/>
          <w:szCs w:val="22"/>
        </w:rPr>
        <w:t>_______</w:t>
      </w:r>
      <w:permEnd w:id="47122468"/>
      <w:r w:rsidRPr="00AA34D7">
        <w:rPr>
          <w:sz w:val="22"/>
          <w:szCs w:val="22"/>
        </w:rPr>
        <w:t xml:space="preserve"> 202</w:t>
      </w:r>
      <w:permStart w:id="1568020837" w:edGrp="everyone"/>
      <w:r w:rsidR="00221012">
        <w:rPr>
          <w:sz w:val="22"/>
          <w:szCs w:val="22"/>
        </w:rPr>
        <w:t>__</w:t>
      </w:r>
      <w:permEnd w:id="1568020837"/>
    </w:p>
    <w:p w14:paraId="2E31A98B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</w:p>
    <w:p w14:paraId="5B96D969" w14:textId="77777777" w:rsidR="0071429B" w:rsidRDefault="0071429B" w:rsidP="00204DAA">
      <w:pPr>
        <w:spacing w:before="0" w:after="0" w:line="240" w:lineRule="auto"/>
        <w:rPr>
          <w:sz w:val="22"/>
          <w:szCs w:val="22"/>
        </w:rPr>
      </w:pPr>
    </w:p>
    <w:p w14:paraId="42420583" w14:textId="3E8A52CA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 xml:space="preserve">Señores </w:t>
      </w:r>
    </w:p>
    <w:p w14:paraId="79DA43C5" w14:textId="77777777" w:rsidR="00204DAA" w:rsidRPr="00AA34D7" w:rsidRDefault="00204DAA" w:rsidP="00204DAA">
      <w:pPr>
        <w:spacing w:before="0" w:after="0" w:line="240" w:lineRule="auto"/>
        <w:rPr>
          <w:b/>
          <w:bCs/>
          <w:sz w:val="22"/>
          <w:szCs w:val="22"/>
        </w:rPr>
      </w:pPr>
      <w:r w:rsidRPr="00AA34D7">
        <w:rPr>
          <w:b/>
          <w:bCs/>
          <w:sz w:val="22"/>
          <w:szCs w:val="22"/>
        </w:rPr>
        <w:t>Instituto de Fomento de Hipotecas Aseguradas -FHA-</w:t>
      </w:r>
    </w:p>
    <w:p w14:paraId="4566E888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Presente</w:t>
      </w:r>
    </w:p>
    <w:p w14:paraId="17F38EF0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</w:p>
    <w:p w14:paraId="75BF4561" w14:textId="05583DF0" w:rsidR="00204DAA" w:rsidRPr="00AA34D7" w:rsidRDefault="00204DAA" w:rsidP="00204DAA">
      <w:pPr>
        <w:spacing w:before="0" w:after="0" w:line="240" w:lineRule="auto"/>
        <w:jc w:val="both"/>
        <w:rPr>
          <w:sz w:val="22"/>
          <w:szCs w:val="22"/>
        </w:rPr>
      </w:pPr>
      <w:r w:rsidRPr="00AA34D7">
        <w:rPr>
          <w:sz w:val="22"/>
          <w:szCs w:val="22"/>
        </w:rPr>
        <w:t xml:space="preserve">Por medio de la presente solicitamos </w:t>
      </w:r>
      <w:r w:rsidR="00E71D37">
        <w:rPr>
          <w:sz w:val="22"/>
          <w:szCs w:val="22"/>
          <w:u w:val="single"/>
        </w:rPr>
        <w:t>DEVOLUCIÓN</w:t>
      </w:r>
      <w:r w:rsidRPr="00AA34D7">
        <w:rPr>
          <w:sz w:val="22"/>
          <w:szCs w:val="22"/>
        </w:rPr>
        <w:t xml:space="preserve"> </w:t>
      </w:r>
      <w:r>
        <w:rPr>
          <w:sz w:val="22"/>
          <w:szCs w:val="22"/>
        </w:rPr>
        <w:t>del saldo que poseemos</w:t>
      </w:r>
      <w:r w:rsidR="003F4D4B">
        <w:rPr>
          <w:sz w:val="22"/>
          <w:szCs w:val="22"/>
        </w:rPr>
        <w:t xml:space="preserve"> </w:t>
      </w:r>
      <w:r w:rsidR="003D4BED">
        <w:rPr>
          <w:sz w:val="22"/>
          <w:szCs w:val="22"/>
        </w:rPr>
        <w:t>a nuestro favor, según los datos siguientes:</w:t>
      </w:r>
    </w:p>
    <w:p w14:paraId="45D5A348" w14:textId="77777777" w:rsidR="00204DAA" w:rsidRPr="00AA34D7" w:rsidRDefault="00204DAA" w:rsidP="00204DAA">
      <w:pPr>
        <w:spacing w:before="0" w:after="0" w:line="240" w:lineRule="auto"/>
        <w:jc w:val="both"/>
        <w:rPr>
          <w:sz w:val="22"/>
          <w:szCs w:val="22"/>
        </w:rPr>
      </w:pPr>
    </w:p>
    <w:tbl>
      <w:tblPr>
        <w:tblStyle w:val="Tablaconcuadrcula"/>
        <w:tblW w:w="492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2"/>
        <w:gridCol w:w="2975"/>
        <w:gridCol w:w="709"/>
        <w:gridCol w:w="1984"/>
      </w:tblGrid>
      <w:tr w:rsidR="00204DAA" w:rsidRPr="00AA34D7" w14:paraId="2156EB91" w14:textId="77777777" w:rsidTr="0011113E">
        <w:trPr>
          <w:trHeight w:val="29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2FE5E38A" w14:textId="77777777" w:rsidR="00204DAA" w:rsidRPr="00AA34D7" w:rsidRDefault="00204DAA" w:rsidP="000F3760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Promotor</w:t>
            </w:r>
          </w:p>
        </w:tc>
      </w:tr>
      <w:tr w:rsidR="003F4D4B" w:rsidRPr="00AA34D7" w14:paraId="711899F2" w14:textId="77777777" w:rsidTr="0011113E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7E9A0" w14:textId="242F6E73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63812497" w:edGrp="everyone" w:colFirst="1" w:colLast="1"/>
            <w:r>
              <w:rPr>
                <w:sz w:val="22"/>
                <w:szCs w:val="22"/>
              </w:rPr>
              <w:t>Razón Social</w:t>
            </w:r>
            <w:r w:rsidR="003F4D4B">
              <w:rPr>
                <w:sz w:val="22"/>
                <w:szCs w:val="22"/>
              </w:rPr>
              <w:t>:</w:t>
            </w:r>
          </w:p>
        </w:tc>
        <w:tc>
          <w:tcPr>
            <w:tcW w:w="307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A71B2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tr w:rsidR="003F4D4B" w:rsidRPr="00AA34D7" w14:paraId="79DAD68E" w14:textId="77777777" w:rsidTr="0011113E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6C269" w14:textId="77777777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809925441" w:edGrp="everyone" w:colFirst="1" w:colLast="1"/>
            <w:permEnd w:id="263812497"/>
            <w:r w:rsidRPr="00AA34D7">
              <w:rPr>
                <w:sz w:val="22"/>
                <w:szCs w:val="22"/>
              </w:rPr>
              <w:t>NIT:</w:t>
            </w:r>
          </w:p>
        </w:tc>
        <w:tc>
          <w:tcPr>
            <w:tcW w:w="30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D2CC1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permEnd w:id="809925441"/>
      <w:tr w:rsidR="00204DAA" w:rsidRPr="00AA34D7" w14:paraId="45839744" w14:textId="77777777" w:rsidTr="0011113E">
        <w:trPr>
          <w:trHeight w:val="291"/>
          <w:jc w:val="center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7612ACFF" w14:textId="38506201" w:rsidR="00204DAA" w:rsidRPr="00AA34D7" w:rsidRDefault="00204DAA" w:rsidP="000F3760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Datos de</w:t>
            </w:r>
            <w:r w:rsidR="003F4D4B">
              <w:rPr>
                <w:sz w:val="22"/>
                <w:szCs w:val="22"/>
              </w:rPr>
              <w:t xml:space="preserve"> la</w:t>
            </w:r>
            <w:r>
              <w:rPr>
                <w:sz w:val="22"/>
                <w:szCs w:val="22"/>
              </w:rPr>
              <w:t xml:space="preserve"> </w:t>
            </w:r>
            <w:r w:rsidRPr="00AA34D7">
              <w:rPr>
                <w:sz w:val="22"/>
                <w:szCs w:val="22"/>
              </w:rPr>
              <w:t>Cuenta</w:t>
            </w:r>
            <w:r w:rsidR="003F4D4B">
              <w:rPr>
                <w:sz w:val="22"/>
                <w:szCs w:val="22"/>
              </w:rPr>
              <w:t xml:space="preserve"> Cancelada</w:t>
            </w:r>
          </w:p>
        </w:tc>
      </w:tr>
      <w:tr w:rsidR="003F4D4B" w:rsidRPr="00AA34D7" w14:paraId="413FD112" w14:textId="77777777" w:rsidTr="0011113E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EE371" w14:textId="77777777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031304798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307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85ACA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tr w:rsidR="003F4D4B" w:rsidRPr="00AA34D7" w14:paraId="0F433950" w14:textId="77777777" w:rsidTr="0011113E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489A3" w14:textId="77777777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05396016" w:edGrp="everyone" w:colFirst="1" w:colLast="1"/>
            <w:permEnd w:id="1031304798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30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113DA" w14:textId="0E6DFC52" w:rsidR="00204DAA" w:rsidRPr="00AA34D7" w:rsidRDefault="00D930AF" w:rsidP="000F3760">
            <w:pPr>
              <w:spacing w:before="0"/>
              <w:rPr>
                <w:sz w:val="22"/>
                <w:szCs w:val="22"/>
              </w:rPr>
            </w:pPr>
            <w:r w:rsidRPr="00955B40">
              <w:rPr>
                <w:color w:val="BFBFBF" w:themeColor="background1" w:themeShade="BF"/>
                <w:sz w:val="22"/>
                <w:szCs w:val="22"/>
              </w:rPr>
              <w:t>Llenar con nombre del Proyecto/Nombre de la Cuenta</w:t>
            </w:r>
          </w:p>
        </w:tc>
      </w:tr>
      <w:tr w:rsidR="003F4D4B" w:rsidRPr="00AA34D7" w14:paraId="0D804682" w14:textId="77777777" w:rsidTr="0011113E">
        <w:trPr>
          <w:trHeight w:val="229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A5E7F" w14:textId="370F7095" w:rsidR="003F4D4B" w:rsidRPr="00AA34D7" w:rsidRDefault="003F4D4B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28673006" w:edGrp="everyone" w:colFirst="3" w:colLast="3"/>
            <w:permStart w:id="287263392" w:edGrp="everyone" w:colFirst="1" w:colLast="1"/>
            <w:permEnd w:id="205396016"/>
            <w:r>
              <w:rPr>
                <w:sz w:val="22"/>
                <w:szCs w:val="22"/>
              </w:rPr>
              <w:t>No. C</w:t>
            </w:r>
            <w:r w:rsidRPr="00AA34D7">
              <w:rPr>
                <w:sz w:val="22"/>
                <w:szCs w:val="22"/>
              </w:rPr>
              <w:t>uenta</w:t>
            </w:r>
            <w:r>
              <w:rPr>
                <w:sz w:val="22"/>
                <w:szCs w:val="22"/>
              </w:rPr>
              <w:t xml:space="preserve"> de</w:t>
            </w:r>
            <w:r w:rsidRPr="00AA34D7">
              <w:rPr>
                <w:sz w:val="22"/>
                <w:szCs w:val="22"/>
              </w:rPr>
              <w:t xml:space="preserve"> Inspecciones: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309BBBA" w14:textId="77777777" w:rsidR="003F4D4B" w:rsidRPr="00AA34D7" w:rsidRDefault="003F4D4B" w:rsidP="000F3760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bottom"/>
          </w:tcPr>
          <w:p w14:paraId="27737B87" w14:textId="378E04A4" w:rsidR="003F4D4B" w:rsidRPr="00AA34D7" w:rsidRDefault="003F4D4B" w:rsidP="003F4D4B">
            <w:pPr>
              <w:spacing w:befor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Saldo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07FCF6" w14:textId="3EA6A103" w:rsidR="003F4D4B" w:rsidRPr="00AA34D7" w:rsidRDefault="003F4D4B" w:rsidP="000F3760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Q.</w:t>
            </w:r>
          </w:p>
        </w:tc>
      </w:tr>
      <w:tr w:rsidR="003F4D4B" w:rsidRPr="00AA34D7" w14:paraId="3FFCBC8F" w14:textId="77777777" w:rsidTr="0011113E">
        <w:trPr>
          <w:trHeight w:val="16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1D943D" w14:textId="26FB4426" w:rsidR="003F4D4B" w:rsidRPr="00AA34D7" w:rsidRDefault="003F4D4B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117555742" w:edGrp="everyone" w:colFirst="3" w:colLast="3"/>
            <w:permStart w:id="1227717191" w:edGrp="everyone" w:colFirst="1" w:colLast="1"/>
            <w:permEnd w:id="228673006"/>
            <w:permEnd w:id="287263392"/>
            <w:r>
              <w:rPr>
                <w:sz w:val="22"/>
                <w:szCs w:val="22"/>
              </w:rPr>
              <w:t xml:space="preserve">No. </w:t>
            </w:r>
            <w:r w:rsidRPr="00AA34D7">
              <w:rPr>
                <w:sz w:val="22"/>
                <w:szCs w:val="22"/>
              </w:rPr>
              <w:t xml:space="preserve">Cuenta </w:t>
            </w:r>
            <w:r>
              <w:rPr>
                <w:sz w:val="22"/>
                <w:szCs w:val="22"/>
              </w:rPr>
              <w:t xml:space="preserve">de </w:t>
            </w:r>
            <w:r w:rsidRPr="00AA34D7">
              <w:rPr>
                <w:sz w:val="22"/>
                <w:szCs w:val="22"/>
              </w:rPr>
              <w:t>Derechos de Solicitud: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A3918A4" w14:textId="77777777" w:rsidR="003F4D4B" w:rsidRPr="00AA34D7" w:rsidRDefault="003F4D4B" w:rsidP="000F3760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bottom"/>
          </w:tcPr>
          <w:p w14:paraId="4B72FB28" w14:textId="72B141F4" w:rsidR="003F4D4B" w:rsidRPr="00AA34D7" w:rsidRDefault="003F4D4B" w:rsidP="003F4D4B">
            <w:pPr>
              <w:spacing w:befor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Saldo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CCA5AD" w14:textId="35ADC68F" w:rsidR="003F4D4B" w:rsidRPr="00AA34D7" w:rsidRDefault="003F4D4B" w:rsidP="000F3760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Q.</w:t>
            </w:r>
          </w:p>
        </w:tc>
      </w:tr>
      <w:permEnd w:id="2117555742"/>
      <w:permEnd w:id="1227717191"/>
      <w:tr w:rsidR="00204DAA" w:rsidRPr="00AA34D7" w14:paraId="30697163" w14:textId="77777777" w:rsidTr="0011113E">
        <w:trPr>
          <w:trHeight w:val="291"/>
          <w:jc w:val="center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538D5A8" w14:textId="77777777" w:rsidR="00204DAA" w:rsidRPr="00AA34D7" w:rsidRDefault="00204DAA" w:rsidP="000F3760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Representante Legal</w:t>
            </w:r>
          </w:p>
        </w:tc>
      </w:tr>
      <w:tr w:rsidR="003F4D4B" w:rsidRPr="00AA34D7" w14:paraId="550B44B5" w14:textId="77777777" w:rsidTr="0011113E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FB742" w14:textId="77777777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448171250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307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64614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tr w:rsidR="003F4D4B" w:rsidRPr="00AA34D7" w14:paraId="44A9B0A4" w14:textId="77777777" w:rsidTr="0011113E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7AC9F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  <w:permStart w:id="1894077187" w:edGrp="everyone" w:colFirst="1" w:colLast="1"/>
            <w:permEnd w:id="1448171250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30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61393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permEnd w:id="1894077187"/>
    </w:tbl>
    <w:p w14:paraId="3CEA4CEF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</w:p>
    <w:p w14:paraId="03964000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Así mismo, se adjunta la siguiente documentación:</w:t>
      </w:r>
    </w:p>
    <w:tbl>
      <w:tblPr>
        <w:tblStyle w:val="Tablaconcuadrcula"/>
        <w:tblW w:w="9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9187"/>
      </w:tblGrid>
      <w:tr w:rsidR="00204DAA" w:rsidRPr="00AA34D7" w14:paraId="5FE78ADF" w14:textId="77777777" w:rsidTr="000F3760">
        <w:trPr>
          <w:trHeight w:val="16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1E4F1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permStart w:id="1714711054" w:edGrp="everyone" w:colFirst="0" w:colLast="0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4D58BA15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RTU del promotor</w:t>
            </w:r>
          </w:p>
        </w:tc>
      </w:tr>
      <w:tr w:rsidR="00204DAA" w:rsidRPr="00AA34D7" w14:paraId="0305411B" w14:textId="77777777" w:rsidTr="000F3760">
        <w:trPr>
          <w:trHeight w:val="24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785A5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permStart w:id="1119835656" w:edGrp="everyone" w:colFirst="0" w:colLast="0"/>
            <w:permEnd w:id="1714711054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115EF5B8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Documento Personal de Identificación del Representante Legal (vigente)</w:t>
            </w:r>
          </w:p>
        </w:tc>
      </w:tr>
      <w:tr w:rsidR="00204DAA" w:rsidRPr="00AA34D7" w14:paraId="13D7C674" w14:textId="77777777" w:rsidTr="000F3760">
        <w:trPr>
          <w:trHeight w:val="23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F5131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permStart w:id="1140477661" w:edGrp="everyone" w:colFirst="0" w:colLast="0"/>
            <w:permEnd w:id="1119835656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29FAC156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Nombramiento del Representante Legal (vigente)</w:t>
            </w:r>
          </w:p>
        </w:tc>
      </w:tr>
      <w:tr w:rsidR="00204DAA" w:rsidRPr="00AA34D7" w14:paraId="36F9D0E3" w14:textId="77777777" w:rsidTr="000F3760">
        <w:trPr>
          <w:trHeight w:val="193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50B2F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permStart w:id="1131164776" w:edGrp="everyone" w:colFirst="0" w:colLast="0"/>
            <w:permEnd w:id="1140477661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08EAE903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la Inscripción del Representante Legal (vigente)</w:t>
            </w:r>
          </w:p>
        </w:tc>
      </w:tr>
      <w:permEnd w:id="1131164776"/>
    </w:tbl>
    <w:p w14:paraId="28CF622B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</w:p>
    <w:p w14:paraId="36F5CCF6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Sin otro particular,</w:t>
      </w:r>
    </w:p>
    <w:p w14:paraId="7B19CBE0" w14:textId="77777777" w:rsidR="003F4D4B" w:rsidRPr="00AA34D7" w:rsidRDefault="003F4D4B" w:rsidP="00204DAA">
      <w:pPr>
        <w:spacing w:before="0" w:after="0" w:line="240" w:lineRule="auto"/>
        <w:rPr>
          <w:sz w:val="22"/>
          <w:szCs w:val="22"/>
        </w:rPr>
      </w:pPr>
    </w:p>
    <w:p w14:paraId="76067499" w14:textId="046D2517" w:rsidR="00204DAA" w:rsidRDefault="00204DAA" w:rsidP="00204DAA">
      <w:pPr>
        <w:spacing w:before="0" w:after="0" w:line="240" w:lineRule="auto"/>
        <w:rPr>
          <w:sz w:val="22"/>
          <w:szCs w:val="22"/>
        </w:rPr>
      </w:pPr>
    </w:p>
    <w:p w14:paraId="6A348CF0" w14:textId="7D0FCC1E" w:rsidR="00575912" w:rsidRDefault="00575912" w:rsidP="00204DAA">
      <w:pPr>
        <w:spacing w:before="0" w:after="0" w:line="240" w:lineRule="auto"/>
        <w:rPr>
          <w:sz w:val="22"/>
          <w:szCs w:val="22"/>
        </w:rPr>
      </w:pPr>
    </w:p>
    <w:p w14:paraId="6216A18B" w14:textId="19403B13" w:rsidR="00575912" w:rsidRDefault="00575912" w:rsidP="00204DAA">
      <w:pPr>
        <w:spacing w:before="0" w:after="0" w:line="240" w:lineRule="auto"/>
        <w:rPr>
          <w:sz w:val="22"/>
          <w:szCs w:val="22"/>
        </w:rPr>
      </w:pPr>
    </w:p>
    <w:p w14:paraId="5026F8C1" w14:textId="77777777" w:rsidR="00575912" w:rsidRPr="00AA34D7" w:rsidRDefault="00575912" w:rsidP="00204DAA">
      <w:pPr>
        <w:spacing w:before="0" w:after="0" w:line="240" w:lineRule="auto"/>
        <w:rPr>
          <w:sz w:val="22"/>
          <w:szCs w:val="22"/>
        </w:rPr>
      </w:pPr>
    </w:p>
    <w:tbl>
      <w:tblPr>
        <w:tblStyle w:val="Tablaconcuadrcula"/>
        <w:tblW w:w="2403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</w:tblGrid>
      <w:tr w:rsidR="00204DAA" w:rsidRPr="00AA34D7" w14:paraId="451894D7" w14:textId="77777777" w:rsidTr="008724AD">
        <w:trPr>
          <w:trHeight w:val="389"/>
          <w:jc w:val="center"/>
        </w:trPr>
        <w:tc>
          <w:tcPr>
            <w:tcW w:w="5000" w:type="pct"/>
            <w:vAlign w:val="bottom"/>
          </w:tcPr>
          <w:p w14:paraId="70B4045F" w14:textId="39DA91A9" w:rsidR="00204DAA" w:rsidRPr="00AA34D7" w:rsidRDefault="008724AD" w:rsidP="000F3760">
            <w:pPr>
              <w:spacing w:before="0"/>
              <w:jc w:val="center"/>
              <w:rPr>
                <w:sz w:val="22"/>
                <w:szCs w:val="22"/>
              </w:rPr>
            </w:pPr>
            <w:permStart w:id="1677542686" w:edGrp="everyone" w:colFirst="0" w:colLast="0"/>
            <w:r>
              <w:rPr>
                <w:sz w:val="22"/>
                <w:szCs w:val="22"/>
              </w:rPr>
              <w:t xml:space="preserve">Nombre y </w:t>
            </w:r>
            <w:r w:rsidR="00204DAA" w:rsidRPr="00AA34D7">
              <w:rPr>
                <w:sz w:val="22"/>
                <w:szCs w:val="22"/>
              </w:rPr>
              <w:t>Firma</w:t>
            </w:r>
            <w:r w:rsidR="00204DAA">
              <w:rPr>
                <w:sz w:val="22"/>
                <w:szCs w:val="22"/>
              </w:rPr>
              <w:t xml:space="preserve"> del</w:t>
            </w:r>
            <w:r w:rsidR="00204DAA" w:rsidRPr="00AA34D7">
              <w:rPr>
                <w:sz w:val="22"/>
                <w:szCs w:val="22"/>
              </w:rPr>
              <w:t xml:space="preserve"> Representante Legal</w:t>
            </w:r>
          </w:p>
        </w:tc>
      </w:tr>
      <w:permEnd w:id="1677542686"/>
    </w:tbl>
    <w:p w14:paraId="01A4114F" w14:textId="36EAABA7" w:rsidR="00204DAA" w:rsidRDefault="00204DAA" w:rsidP="0042726F">
      <w:pPr>
        <w:spacing w:before="0" w:after="0" w:line="240" w:lineRule="auto"/>
        <w:rPr>
          <w:sz w:val="24"/>
          <w:szCs w:val="24"/>
        </w:rPr>
      </w:pPr>
    </w:p>
    <w:p w14:paraId="63C7EEA5" w14:textId="081B2D00" w:rsidR="0078505C" w:rsidRDefault="0078505C" w:rsidP="0042726F">
      <w:pPr>
        <w:spacing w:before="0" w:after="0" w:line="240" w:lineRule="auto"/>
        <w:rPr>
          <w:sz w:val="24"/>
          <w:szCs w:val="24"/>
        </w:rPr>
      </w:pPr>
    </w:p>
    <w:p w14:paraId="159A128C" w14:textId="52C64B84" w:rsidR="0078505C" w:rsidRDefault="0078505C" w:rsidP="0042726F">
      <w:pPr>
        <w:spacing w:before="0" w:after="0" w:line="240" w:lineRule="auto"/>
        <w:rPr>
          <w:sz w:val="24"/>
          <w:szCs w:val="24"/>
        </w:rPr>
      </w:pPr>
    </w:p>
    <w:p w14:paraId="1C4BEBCF" w14:textId="77777777" w:rsidR="0078505C" w:rsidRPr="00DA49E0" w:rsidRDefault="0078505C" w:rsidP="0042726F">
      <w:pPr>
        <w:spacing w:before="0" w:after="0" w:line="240" w:lineRule="auto"/>
        <w:rPr>
          <w:sz w:val="24"/>
          <w:szCs w:val="24"/>
        </w:rPr>
      </w:pPr>
    </w:p>
    <w:sectPr w:rsidR="0078505C" w:rsidRPr="00DA49E0" w:rsidSect="00AC66D0">
      <w:pgSz w:w="12240" w:h="15840" w:code="1"/>
      <w:pgMar w:top="1440" w:right="1440" w:bottom="99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18F20" w14:textId="77777777" w:rsidR="008D20D4" w:rsidRDefault="008D20D4" w:rsidP="000172E5">
      <w:pPr>
        <w:spacing w:after="0" w:line="240" w:lineRule="auto"/>
      </w:pPr>
      <w:r>
        <w:separator/>
      </w:r>
    </w:p>
  </w:endnote>
  <w:endnote w:type="continuationSeparator" w:id="0">
    <w:p w14:paraId="47F67549" w14:textId="77777777" w:rsidR="008D20D4" w:rsidRDefault="008D20D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AD0BA18-C5BF-4693-9FD3-35AE45878F30}"/>
    <w:embedBold r:id="rId2" w:fontKey="{2D9E0912-2473-4028-9325-4C24027BDA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A6317EA-E120-41C8-8D7B-3A39679FEC75}"/>
    <w:embedBold r:id="rId4" w:fontKey="{C0AF4A63-85DF-495F-8F9A-099C4DA2F946}"/>
    <w:embedItalic r:id="rId5" w:fontKey="{8A59FAAF-8ECB-44B2-B73F-40AB1543970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33EAECF-478E-4719-BD2F-A0130C4F70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636867B-7D29-47C3-8519-DAD7884194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C029B" w14:textId="77777777" w:rsidR="008D20D4" w:rsidRDefault="008D20D4" w:rsidP="000172E5">
      <w:pPr>
        <w:spacing w:after="0" w:line="240" w:lineRule="auto"/>
      </w:pPr>
      <w:r>
        <w:separator/>
      </w:r>
    </w:p>
  </w:footnote>
  <w:footnote w:type="continuationSeparator" w:id="0">
    <w:p w14:paraId="7F3DD0A7" w14:textId="77777777" w:rsidR="008D20D4" w:rsidRDefault="008D20D4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z7rUoWDMhuhSNMtFjQstzt1Ve5Nc9MCyU6GW4x2uTF8Gn5M7n4nNEJ+e+zNb9adKyl6sm3gHtIAwuRcNMgjUmQ==" w:salt="EOiJ09Iu2fgwIC16sSuEv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E0"/>
    <w:rsid w:val="000172E5"/>
    <w:rsid w:val="0002353C"/>
    <w:rsid w:val="00052382"/>
    <w:rsid w:val="0006568A"/>
    <w:rsid w:val="00076F0F"/>
    <w:rsid w:val="00084253"/>
    <w:rsid w:val="0009383F"/>
    <w:rsid w:val="000D1300"/>
    <w:rsid w:val="000D1F49"/>
    <w:rsid w:val="000D7601"/>
    <w:rsid w:val="0011113E"/>
    <w:rsid w:val="00125792"/>
    <w:rsid w:val="00146164"/>
    <w:rsid w:val="001727CA"/>
    <w:rsid w:val="00177800"/>
    <w:rsid w:val="001800AB"/>
    <w:rsid w:val="001F7D13"/>
    <w:rsid w:val="00204DAA"/>
    <w:rsid w:val="00221012"/>
    <w:rsid w:val="00262BF2"/>
    <w:rsid w:val="002C56E6"/>
    <w:rsid w:val="002F47E3"/>
    <w:rsid w:val="00311D4F"/>
    <w:rsid w:val="0034390E"/>
    <w:rsid w:val="00344849"/>
    <w:rsid w:val="003468B5"/>
    <w:rsid w:val="00352B5B"/>
    <w:rsid w:val="00361E11"/>
    <w:rsid w:val="003769BA"/>
    <w:rsid w:val="003A045A"/>
    <w:rsid w:val="003D4BED"/>
    <w:rsid w:val="003F0847"/>
    <w:rsid w:val="003F4D4B"/>
    <w:rsid w:val="003F7896"/>
    <w:rsid w:val="0040090B"/>
    <w:rsid w:val="0042726F"/>
    <w:rsid w:val="00430DA3"/>
    <w:rsid w:val="00435F60"/>
    <w:rsid w:val="0046302A"/>
    <w:rsid w:val="00463765"/>
    <w:rsid w:val="00487D2D"/>
    <w:rsid w:val="004D5D62"/>
    <w:rsid w:val="00502E9C"/>
    <w:rsid w:val="005112D0"/>
    <w:rsid w:val="00575912"/>
    <w:rsid w:val="00577E06"/>
    <w:rsid w:val="00583334"/>
    <w:rsid w:val="005A3BF7"/>
    <w:rsid w:val="005F2035"/>
    <w:rsid w:val="005F7990"/>
    <w:rsid w:val="00600EB0"/>
    <w:rsid w:val="0060687E"/>
    <w:rsid w:val="006145D8"/>
    <w:rsid w:val="00637200"/>
    <w:rsid w:val="0063739C"/>
    <w:rsid w:val="00670787"/>
    <w:rsid w:val="006D4889"/>
    <w:rsid w:val="0071429B"/>
    <w:rsid w:val="007147D7"/>
    <w:rsid w:val="00722D9F"/>
    <w:rsid w:val="00770F25"/>
    <w:rsid w:val="0078505C"/>
    <w:rsid w:val="007A35A8"/>
    <w:rsid w:val="007A7313"/>
    <w:rsid w:val="007B0A85"/>
    <w:rsid w:val="007C6A52"/>
    <w:rsid w:val="0082043E"/>
    <w:rsid w:val="00846B76"/>
    <w:rsid w:val="008509DB"/>
    <w:rsid w:val="00850CD8"/>
    <w:rsid w:val="0086797B"/>
    <w:rsid w:val="008724AD"/>
    <w:rsid w:val="008C4662"/>
    <w:rsid w:val="008D20D4"/>
    <w:rsid w:val="008E203A"/>
    <w:rsid w:val="008E7B85"/>
    <w:rsid w:val="00906D16"/>
    <w:rsid w:val="0091229C"/>
    <w:rsid w:val="00926ADA"/>
    <w:rsid w:val="00940E73"/>
    <w:rsid w:val="009431FA"/>
    <w:rsid w:val="00955B40"/>
    <w:rsid w:val="0098597D"/>
    <w:rsid w:val="00987558"/>
    <w:rsid w:val="009A1208"/>
    <w:rsid w:val="009F619A"/>
    <w:rsid w:val="009F6DDE"/>
    <w:rsid w:val="00A370A8"/>
    <w:rsid w:val="00AA34D7"/>
    <w:rsid w:val="00AC66D0"/>
    <w:rsid w:val="00B337A2"/>
    <w:rsid w:val="00B37A4F"/>
    <w:rsid w:val="00B63CFD"/>
    <w:rsid w:val="00BC0B57"/>
    <w:rsid w:val="00BD4753"/>
    <w:rsid w:val="00BD5CB1"/>
    <w:rsid w:val="00BE62EE"/>
    <w:rsid w:val="00C003BA"/>
    <w:rsid w:val="00C03169"/>
    <w:rsid w:val="00C36F6D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3462B"/>
    <w:rsid w:val="00D42EEF"/>
    <w:rsid w:val="00D87060"/>
    <w:rsid w:val="00D930AF"/>
    <w:rsid w:val="00DA49E0"/>
    <w:rsid w:val="00DB3FAD"/>
    <w:rsid w:val="00DC71EC"/>
    <w:rsid w:val="00DE50DA"/>
    <w:rsid w:val="00E37F5D"/>
    <w:rsid w:val="00E61C09"/>
    <w:rsid w:val="00E71D37"/>
    <w:rsid w:val="00E86767"/>
    <w:rsid w:val="00E93820"/>
    <w:rsid w:val="00EB3B58"/>
    <w:rsid w:val="00EC0340"/>
    <w:rsid w:val="00EC7359"/>
    <w:rsid w:val="00EE3054"/>
    <w:rsid w:val="00EE386C"/>
    <w:rsid w:val="00F00606"/>
    <w:rsid w:val="00F01256"/>
    <w:rsid w:val="00F3630C"/>
    <w:rsid w:val="00F577E3"/>
    <w:rsid w:val="00F66C79"/>
    <w:rsid w:val="00F9619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EC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\AppData\Roaming\Microsoft\Template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144</Words>
  <Characters>796</Characters>
  <Application>Microsoft Office Word</Application>
  <DocSecurity>8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2021-03-09T20:56:00Z</dcterms:created>
  <dcterms:modified xsi:type="dcterms:W3CDTF">2021-05-19T15:45:00Z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